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5E4AC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7E8272BA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6D785097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3BB896FC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33850B34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120B9293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6102CC38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436170BC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0C2EC7D3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79B48FDD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1F00038E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5E951236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17E8813A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4DB25F38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4EFBB651" w14:textId="1D3DA5FA" w:rsidR="00A36B6C" w:rsidRPr="006F02DB" w:rsidRDefault="00A36B6C" w:rsidP="00A36B6C">
      <w:pPr>
        <w:spacing w:line="0" w:lineRule="atLeast"/>
        <w:jc w:val="center"/>
        <w:rPr>
          <w:rFonts w:ascii="HG丸ｺﾞｼｯｸM-PRO" w:eastAsia="HG丸ｺﾞｼｯｸM-PRO" w:hAnsi="HG丸ｺﾞｼｯｸM-PRO"/>
          <w:sz w:val="50"/>
          <w:szCs w:val="50"/>
        </w:rPr>
      </w:pPr>
    </w:p>
    <w:p w14:paraId="298E2C80" w14:textId="77777777" w:rsidR="00A36B6C" w:rsidRPr="006F02DB" w:rsidRDefault="00A36B6C" w:rsidP="00A36B6C">
      <w:pPr>
        <w:spacing w:line="0" w:lineRule="atLeast"/>
        <w:jc w:val="center"/>
        <w:rPr>
          <w:rFonts w:ascii="HG丸ｺﾞｼｯｸM-PRO" w:eastAsia="HG丸ｺﾞｼｯｸM-PRO" w:hAnsi="HG丸ｺﾞｼｯｸM-PRO"/>
          <w:sz w:val="76"/>
          <w:szCs w:val="76"/>
        </w:rPr>
      </w:pPr>
      <w:r w:rsidRPr="006F02DB">
        <w:rPr>
          <w:rFonts w:ascii="HG丸ｺﾞｼｯｸM-PRO" w:eastAsia="HG丸ｺﾞｼｯｸM-PRO" w:hAnsi="HG丸ｺﾞｼｯｸM-PRO" w:hint="eastAsia"/>
          <w:sz w:val="76"/>
          <w:szCs w:val="76"/>
        </w:rPr>
        <w:t>創 業 計 画 書</w:t>
      </w:r>
    </w:p>
    <w:p w14:paraId="4E4DF3A1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60"/>
          <w:szCs w:val="60"/>
        </w:rPr>
      </w:pPr>
    </w:p>
    <w:p w14:paraId="1F884C1F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4ADCF290" w14:textId="5B41E3C2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09CB7BAC" w14:textId="5E542211" w:rsidR="006F02DB" w:rsidRPr="006F02DB" w:rsidRDefault="006F02DB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5CABC2F0" w14:textId="44624615" w:rsidR="006F02DB" w:rsidRPr="006F02DB" w:rsidRDefault="006F02DB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092765C1" w14:textId="47775396" w:rsidR="006F02DB" w:rsidRPr="006F02DB" w:rsidRDefault="006F02DB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47CE7D5B" w14:textId="57ABDA0F" w:rsidR="006F02DB" w:rsidRPr="006F02DB" w:rsidRDefault="006F02DB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76D94EA8" w14:textId="09AB81BD" w:rsidR="006F02DB" w:rsidRPr="006F02DB" w:rsidRDefault="006F02DB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139CE922" w14:textId="05A87D0B" w:rsidR="006F02DB" w:rsidRPr="006F02DB" w:rsidRDefault="006F02DB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2BD1D19C" w14:textId="2B631382" w:rsidR="006F02DB" w:rsidRPr="006F02DB" w:rsidRDefault="006F02DB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12F020CB" w14:textId="77777777" w:rsidR="006F02DB" w:rsidRPr="006F02DB" w:rsidRDefault="006F02DB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19526C16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0A093F71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1FD3956A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1317C24D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1185BFB2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504FFD24" w14:textId="2126D8ED" w:rsidR="00A36B6C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6A5CB305" w14:textId="77777777" w:rsidR="006F02DB" w:rsidRPr="006F02DB" w:rsidRDefault="006F02DB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5C98F377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 w:hint="eastAsia"/>
          <w:szCs w:val="21"/>
        </w:rPr>
      </w:pPr>
    </w:p>
    <w:tbl>
      <w:tblPr>
        <w:tblStyle w:val="a7"/>
        <w:tblpPr w:leftFromText="142" w:rightFromText="142" w:vertAnchor="text" w:horzAnchor="page" w:tblpX="1243" w:tblpY="-6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  <w:gridCol w:w="6946"/>
      </w:tblGrid>
      <w:tr w:rsidR="00A36B6C" w:rsidRPr="006F02DB" w14:paraId="1CF80C33" w14:textId="77777777" w:rsidTr="00F674F1">
        <w:trPr>
          <w:trHeight w:val="699"/>
        </w:trPr>
        <w:tc>
          <w:tcPr>
            <w:tcW w:w="2547" w:type="dxa"/>
          </w:tcPr>
          <w:p w14:paraId="72C10461" w14:textId="77777777" w:rsidR="00A36B6C" w:rsidRPr="006F02DB" w:rsidRDefault="00A36B6C" w:rsidP="00F674F1">
            <w:pPr>
              <w:spacing w:line="276" w:lineRule="auto"/>
              <w:ind w:firstLineChars="100" w:firstLine="320"/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lastRenderedPageBreak/>
              <w:t>事業所名</w:t>
            </w:r>
          </w:p>
        </w:tc>
        <w:tc>
          <w:tcPr>
            <w:tcW w:w="6946" w:type="dxa"/>
          </w:tcPr>
          <w:p w14:paraId="71D1E982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</w:tr>
      <w:tr w:rsidR="00A36B6C" w:rsidRPr="006F02DB" w14:paraId="16CFA0E5" w14:textId="77777777" w:rsidTr="00F674F1">
        <w:trPr>
          <w:trHeight w:val="706"/>
        </w:trPr>
        <w:tc>
          <w:tcPr>
            <w:tcW w:w="2547" w:type="dxa"/>
          </w:tcPr>
          <w:p w14:paraId="72F8D09F" w14:textId="77777777" w:rsidR="00A36B6C" w:rsidRPr="006F02DB" w:rsidRDefault="00A36B6C" w:rsidP="00F674F1">
            <w:pPr>
              <w:spacing w:line="276" w:lineRule="auto"/>
              <w:ind w:firstLineChars="100" w:firstLine="320"/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氏名</w:t>
            </w:r>
          </w:p>
        </w:tc>
        <w:tc>
          <w:tcPr>
            <w:tcW w:w="6946" w:type="dxa"/>
          </w:tcPr>
          <w:p w14:paraId="4E686AA2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</w:tr>
    </w:tbl>
    <w:p w14:paraId="49A32D0E" w14:textId="77777777" w:rsidR="00AA7E1F" w:rsidRDefault="00AA7E1F" w:rsidP="00C56A03">
      <w:pPr>
        <w:spacing w:line="0" w:lineRule="atLeast"/>
        <w:rPr>
          <w:rFonts w:ascii="HG丸ｺﾞｼｯｸM-PRO" w:eastAsia="HG丸ｺﾞｼｯｸM-PRO" w:hAnsi="HG丸ｺﾞｼｯｸM-PRO" w:hint="eastAsia"/>
          <w:sz w:val="40"/>
          <w:szCs w:val="40"/>
        </w:rPr>
      </w:pPr>
    </w:p>
    <w:p w14:paraId="32C7491D" w14:textId="4FE2C4C2" w:rsidR="00A36B6C" w:rsidRPr="006F02DB" w:rsidRDefault="00A36B6C" w:rsidP="00A36B6C">
      <w:pPr>
        <w:spacing w:line="0" w:lineRule="atLeast"/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 w:rsidRPr="006F02DB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創業計画書＜１＞　　　</w:t>
      </w:r>
    </w:p>
    <w:p w14:paraId="224CB7FA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 w:rsidRPr="006F02DB">
        <w:rPr>
          <w:rFonts w:ascii="HG丸ｺﾞｼｯｸM-PRO" w:eastAsia="HG丸ｺﾞｼｯｸM-PRO" w:hAnsi="HG丸ｺﾞｼｯｸM-PRO" w:hint="eastAsia"/>
          <w:sz w:val="24"/>
          <w:szCs w:val="24"/>
        </w:rPr>
        <w:t>１．略歴、職歴</w:t>
      </w:r>
    </w:p>
    <w:tbl>
      <w:tblPr>
        <w:tblStyle w:val="a7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8639"/>
      </w:tblGrid>
      <w:tr w:rsidR="00A36B6C" w:rsidRPr="006F02DB" w14:paraId="2F72522C" w14:textId="77777777" w:rsidTr="00AA7E1F">
        <w:trPr>
          <w:trHeight w:val="422"/>
        </w:trPr>
        <w:tc>
          <w:tcPr>
            <w:tcW w:w="1555" w:type="dxa"/>
            <w:vAlign w:val="center"/>
          </w:tcPr>
          <w:p w14:paraId="743AAE82" w14:textId="61159839" w:rsidR="00A36B6C" w:rsidRPr="006F02DB" w:rsidRDefault="00A36B6C" w:rsidP="00AA7E1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</w:t>
            </w:r>
            <w:r w:rsidR="00CA7F49"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</w:p>
        </w:tc>
        <w:tc>
          <w:tcPr>
            <w:tcW w:w="8639" w:type="dxa"/>
            <w:vAlign w:val="center"/>
          </w:tcPr>
          <w:p w14:paraId="0A45B661" w14:textId="77777777" w:rsidR="00A36B6C" w:rsidRPr="006F02DB" w:rsidRDefault="00A36B6C" w:rsidP="00AA7E1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略歴・職歴</w:t>
            </w:r>
          </w:p>
        </w:tc>
      </w:tr>
      <w:tr w:rsidR="00A36B6C" w:rsidRPr="006F02DB" w14:paraId="7B21420E" w14:textId="77777777" w:rsidTr="00AA7E1F">
        <w:trPr>
          <w:trHeight w:val="567"/>
        </w:trPr>
        <w:tc>
          <w:tcPr>
            <w:tcW w:w="1555" w:type="dxa"/>
            <w:vAlign w:val="center"/>
          </w:tcPr>
          <w:p w14:paraId="4FC73EE5" w14:textId="77777777" w:rsidR="00A36B6C" w:rsidRPr="006F02DB" w:rsidRDefault="00A36B6C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639" w:type="dxa"/>
            <w:vAlign w:val="center"/>
          </w:tcPr>
          <w:p w14:paraId="29C4BA06" w14:textId="77777777" w:rsidR="00A36B6C" w:rsidRPr="006F02DB" w:rsidRDefault="00A36B6C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36B6C" w:rsidRPr="006F02DB" w14:paraId="5D8AE261" w14:textId="77777777" w:rsidTr="00AA7E1F">
        <w:trPr>
          <w:trHeight w:val="567"/>
        </w:trPr>
        <w:tc>
          <w:tcPr>
            <w:tcW w:w="1555" w:type="dxa"/>
            <w:vAlign w:val="center"/>
          </w:tcPr>
          <w:p w14:paraId="45F01709" w14:textId="77777777" w:rsidR="00A36B6C" w:rsidRPr="006F02DB" w:rsidRDefault="00A36B6C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639" w:type="dxa"/>
            <w:vAlign w:val="center"/>
          </w:tcPr>
          <w:p w14:paraId="26B0892A" w14:textId="77777777" w:rsidR="00A36B6C" w:rsidRPr="006F02DB" w:rsidRDefault="00A36B6C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36B6C" w:rsidRPr="006F02DB" w14:paraId="7BAE1133" w14:textId="77777777" w:rsidTr="00AA7E1F">
        <w:trPr>
          <w:trHeight w:val="567"/>
        </w:trPr>
        <w:tc>
          <w:tcPr>
            <w:tcW w:w="1555" w:type="dxa"/>
            <w:vAlign w:val="center"/>
          </w:tcPr>
          <w:p w14:paraId="341B8013" w14:textId="77777777" w:rsidR="00A36B6C" w:rsidRPr="006F02DB" w:rsidRDefault="00A36B6C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639" w:type="dxa"/>
            <w:vAlign w:val="center"/>
          </w:tcPr>
          <w:p w14:paraId="1E0D34C4" w14:textId="77777777" w:rsidR="00A36B6C" w:rsidRPr="006F02DB" w:rsidRDefault="00A36B6C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36B6C" w:rsidRPr="006F02DB" w14:paraId="323BE4C7" w14:textId="77777777" w:rsidTr="00AA7E1F">
        <w:trPr>
          <w:trHeight w:val="567"/>
        </w:trPr>
        <w:tc>
          <w:tcPr>
            <w:tcW w:w="1555" w:type="dxa"/>
            <w:vAlign w:val="center"/>
          </w:tcPr>
          <w:p w14:paraId="5FD6D51A" w14:textId="77777777" w:rsidR="00A36B6C" w:rsidRPr="006F02DB" w:rsidRDefault="00A36B6C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639" w:type="dxa"/>
            <w:vAlign w:val="center"/>
          </w:tcPr>
          <w:p w14:paraId="4FBA1EC9" w14:textId="77777777" w:rsidR="00A36B6C" w:rsidRPr="006F02DB" w:rsidRDefault="00A36B6C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36B6C" w:rsidRPr="006F02DB" w14:paraId="1B5535EB" w14:textId="77777777" w:rsidTr="00AA7E1F">
        <w:trPr>
          <w:trHeight w:val="567"/>
        </w:trPr>
        <w:tc>
          <w:tcPr>
            <w:tcW w:w="1555" w:type="dxa"/>
            <w:vAlign w:val="center"/>
          </w:tcPr>
          <w:p w14:paraId="3EC48561" w14:textId="77777777" w:rsidR="00A36B6C" w:rsidRPr="006F02DB" w:rsidRDefault="00A36B6C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639" w:type="dxa"/>
            <w:vAlign w:val="center"/>
          </w:tcPr>
          <w:p w14:paraId="143DA0F9" w14:textId="77777777" w:rsidR="00A36B6C" w:rsidRPr="006F02DB" w:rsidRDefault="00A36B6C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36B6C" w:rsidRPr="006F02DB" w14:paraId="4C71D7EE" w14:textId="77777777" w:rsidTr="00AA7E1F">
        <w:trPr>
          <w:trHeight w:val="567"/>
        </w:trPr>
        <w:tc>
          <w:tcPr>
            <w:tcW w:w="1555" w:type="dxa"/>
            <w:vAlign w:val="center"/>
          </w:tcPr>
          <w:p w14:paraId="2F023A76" w14:textId="77777777" w:rsidR="00A36B6C" w:rsidRPr="006F02DB" w:rsidRDefault="00A36B6C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639" w:type="dxa"/>
            <w:vAlign w:val="center"/>
          </w:tcPr>
          <w:p w14:paraId="03897C4A" w14:textId="6FC99AD9" w:rsidR="00A36B6C" w:rsidRPr="006F02DB" w:rsidRDefault="00A36B6C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4675B661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2CE276D0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 w:rsidRPr="006F02DB">
        <w:rPr>
          <w:rFonts w:ascii="HG丸ｺﾞｼｯｸM-PRO" w:eastAsia="HG丸ｺﾞｼｯｸM-PRO" w:hAnsi="HG丸ｺﾞｼｯｸM-PRO" w:hint="eastAsia"/>
          <w:sz w:val="24"/>
          <w:szCs w:val="24"/>
        </w:rPr>
        <w:t>２．保有資格</w:t>
      </w:r>
    </w:p>
    <w:tbl>
      <w:tblPr>
        <w:tblStyle w:val="a7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8639"/>
      </w:tblGrid>
      <w:tr w:rsidR="00A36B6C" w:rsidRPr="006F02DB" w14:paraId="3B167536" w14:textId="77777777" w:rsidTr="00AA7E1F">
        <w:trPr>
          <w:trHeight w:val="416"/>
        </w:trPr>
        <w:tc>
          <w:tcPr>
            <w:tcW w:w="1555" w:type="dxa"/>
            <w:vAlign w:val="center"/>
          </w:tcPr>
          <w:p w14:paraId="06F4DFA9" w14:textId="147DBDD1" w:rsidR="00A36B6C" w:rsidRPr="006F02DB" w:rsidRDefault="00A36B6C" w:rsidP="00AA7E1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</w:t>
            </w:r>
            <w:r w:rsidR="00CA7F49"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</w:p>
        </w:tc>
        <w:tc>
          <w:tcPr>
            <w:tcW w:w="8639" w:type="dxa"/>
            <w:vAlign w:val="center"/>
          </w:tcPr>
          <w:p w14:paraId="7B34FE8E" w14:textId="77777777" w:rsidR="00A36B6C" w:rsidRPr="006F02DB" w:rsidRDefault="00A36B6C" w:rsidP="00AA7E1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資格の名称</w:t>
            </w:r>
          </w:p>
        </w:tc>
      </w:tr>
      <w:tr w:rsidR="00A36B6C" w:rsidRPr="006F02DB" w14:paraId="266177EE" w14:textId="77777777" w:rsidTr="00AA7E1F">
        <w:trPr>
          <w:trHeight w:val="567"/>
        </w:trPr>
        <w:tc>
          <w:tcPr>
            <w:tcW w:w="1555" w:type="dxa"/>
            <w:vAlign w:val="center"/>
          </w:tcPr>
          <w:p w14:paraId="679B7A8C" w14:textId="77777777" w:rsidR="00A36B6C" w:rsidRPr="006F02DB" w:rsidRDefault="00A36B6C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639" w:type="dxa"/>
            <w:vAlign w:val="center"/>
          </w:tcPr>
          <w:p w14:paraId="52B93635" w14:textId="77777777" w:rsidR="00A36B6C" w:rsidRPr="006F02DB" w:rsidRDefault="00A36B6C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36B6C" w:rsidRPr="006F02DB" w14:paraId="7BFD1137" w14:textId="77777777" w:rsidTr="00AA7E1F">
        <w:trPr>
          <w:trHeight w:val="567"/>
        </w:trPr>
        <w:tc>
          <w:tcPr>
            <w:tcW w:w="1555" w:type="dxa"/>
            <w:vAlign w:val="center"/>
          </w:tcPr>
          <w:p w14:paraId="0442B5CA" w14:textId="77777777" w:rsidR="00A36B6C" w:rsidRPr="006F02DB" w:rsidRDefault="00A36B6C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639" w:type="dxa"/>
            <w:vAlign w:val="center"/>
          </w:tcPr>
          <w:p w14:paraId="0E44AF12" w14:textId="77777777" w:rsidR="00A36B6C" w:rsidRPr="006F02DB" w:rsidRDefault="00A36B6C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36B6C" w:rsidRPr="006F02DB" w14:paraId="7C414A0A" w14:textId="77777777" w:rsidTr="00AA7E1F">
        <w:trPr>
          <w:trHeight w:val="567"/>
        </w:trPr>
        <w:tc>
          <w:tcPr>
            <w:tcW w:w="1555" w:type="dxa"/>
            <w:vAlign w:val="center"/>
          </w:tcPr>
          <w:p w14:paraId="368A565B" w14:textId="77777777" w:rsidR="00A36B6C" w:rsidRPr="006F02DB" w:rsidRDefault="00A36B6C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639" w:type="dxa"/>
            <w:vAlign w:val="center"/>
          </w:tcPr>
          <w:p w14:paraId="741F9FC5" w14:textId="77777777" w:rsidR="00A36B6C" w:rsidRPr="006F02DB" w:rsidRDefault="00A36B6C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36B6C" w:rsidRPr="006F02DB" w14:paraId="32C0C2D7" w14:textId="77777777" w:rsidTr="00AA7E1F">
        <w:trPr>
          <w:trHeight w:val="567"/>
        </w:trPr>
        <w:tc>
          <w:tcPr>
            <w:tcW w:w="1555" w:type="dxa"/>
            <w:vAlign w:val="center"/>
          </w:tcPr>
          <w:p w14:paraId="6FC25D0A" w14:textId="77777777" w:rsidR="00A36B6C" w:rsidRPr="006F02DB" w:rsidRDefault="00A36B6C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639" w:type="dxa"/>
            <w:vAlign w:val="center"/>
          </w:tcPr>
          <w:p w14:paraId="0E7828C5" w14:textId="77777777" w:rsidR="00A36B6C" w:rsidRPr="006F02DB" w:rsidRDefault="00A36B6C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27FF9191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tbl>
      <w:tblPr>
        <w:tblStyle w:val="a7"/>
        <w:tblpPr w:leftFromText="142" w:rightFromText="142" w:vertAnchor="text" w:horzAnchor="margin" w:tblpY="358"/>
        <w:tblOverlap w:val="never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6F02DB" w:rsidRPr="006F02DB" w14:paraId="78EB13D8" w14:textId="77777777" w:rsidTr="00AA7E1F">
        <w:tc>
          <w:tcPr>
            <w:tcW w:w="10194" w:type="dxa"/>
          </w:tcPr>
          <w:p w14:paraId="3A2CEE3A" w14:textId="77777777" w:rsidR="006F02DB" w:rsidRPr="006F02DB" w:rsidRDefault="006F02DB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(１)創業の動機　（なぜ創業しようと思ったか）</w:t>
            </w:r>
          </w:p>
          <w:p w14:paraId="68BBF332" w14:textId="77777777" w:rsidR="006F02DB" w:rsidRPr="006F02DB" w:rsidRDefault="006F02DB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D6DB3FD" w14:textId="77777777" w:rsidR="006F02DB" w:rsidRPr="006F02DB" w:rsidRDefault="006F02DB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49E96D3" w14:textId="77777777" w:rsidR="006F02DB" w:rsidRPr="006F02DB" w:rsidRDefault="006F02DB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30CF30C" w14:textId="1D9358ED" w:rsidR="006F02DB" w:rsidRDefault="006F02DB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8C7465A" w14:textId="77777777" w:rsidR="00AA7E1F" w:rsidRPr="006F02DB" w:rsidRDefault="00AA7E1F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2D4D764" w14:textId="77777777" w:rsidR="006F02DB" w:rsidRPr="006F02DB" w:rsidRDefault="006F02DB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A5814D5" w14:textId="77777777" w:rsidR="006F02DB" w:rsidRPr="006F02DB" w:rsidRDefault="006F02DB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02412CF" w14:textId="77777777" w:rsidR="006F02DB" w:rsidRPr="006F02DB" w:rsidRDefault="006F02DB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2F26A77" w14:textId="77777777" w:rsidR="006F02DB" w:rsidRPr="006F02DB" w:rsidRDefault="006F02DB" w:rsidP="00AA7E1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12802AE4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 w:rsidRPr="006F02DB"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３．創業の動機</w:t>
      </w:r>
    </w:p>
    <w:p w14:paraId="5B4EC389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77B035FC" w14:textId="3BB0F049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 w:rsidRPr="006F02DB">
        <w:rPr>
          <w:rFonts w:ascii="HG丸ｺﾞｼｯｸM-PRO" w:eastAsia="HG丸ｺﾞｼｯｸM-PRO" w:hAnsi="HG丸ｺﾞｼｯｸM-PRO" w:hint="eastAsia"/>
          <w:sz w:val="24"/>
          <w:szCs w:val="24"/>
        </w:rPr>
        <w:t>４．創業(予定)時期</w:t>
      </w:r>
    </w:p>
    <w:tbl>
      <w:tblPr>
        <w:tblStyle w:val="a7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  <w:gridCol w:w="3827"/>
        <w:gridCol w:w="2544"/>
      </w:tblGrid>
      <w:tr w:rsidR="00A36B6C" w:rsidRPr="006F02DB" w14:paraId="45C24208" w14:textId="77777777" w:rsidTr="00AA7E1F">
        <w:trPr>
          <w:trHeight w:val="561"/>
        </w:trPr>
        <w:tc>
          <w:tcPr>
            <w:tcW w:w="3823" w:type="dxa"/>
            <w:vAlign w:val="center"/>
          </w:tcPr>
          <w:p w14:paraId="3E13EEDF" w14:textId="77777777" w:rsidR="00A36B6C" w:rsidRPr="006F02DB" w:rsidRDefault="00A36B6C" w:rsidP="00AA7E1F">
            <w:pPr>
              <w:spacing w:line="0" w:lineRule="atLeast"/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□創業済み (　　　年　　月 )</w:t>
            </w:r>
          </w:p>
        </w:tc>
        <w:tc>
          <w:tcPr>
            <w:tcW w:w="3827" w:type="dxa"/>
            <w:vAlign w:val="center"/>
          </w:tcPr>
          <w:p w14:paraId="1DBFB143" w14:textId="2931E72B" w:rsidR="00A36B6C" w:rsidRPr="006F02DB" w:rsidRDefault="00A36B6C" w:rsidP="00AA7E1F">
            <w:pPr>
              <w:spacing w:line="0" w:lineRule="atLeast"/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□創業予定 (　　年　　月頃 )</w:t>
            </w:r>
          </w:p>
        </w:tc>
        <w:tc>
          <w:tcPr>
            <w:tcW w:w="2544" w:type="dxa"/>
            <w:vAlign w:val="center"/>
          </w:tcPr>
          <w:p w14:paraId="5E001F6B" w14:textId="77777777" w:rsidR="00A36B6C" w:rsidRPr="006F02DB" w:rsidRDefault="00A36B6C" w:rsidP="00AA7E1F">
            <w:pPr>
              <w:spacing w:line="0" w:lineRule="atLeast"/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□未定</w:t>
            </w:r>
          </w:p>
        </w:tc>
      </w:tr>
    </w:tbl>
    <w:p w14:paraId="486C17E7" w14:textId="43CE08C5" w:rsidR="00A36B6C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52334F7F" w14:textId="628D2C8F" w:rsidR="00AA7E1F" w:rsidRDefault="00AA7E1F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65579650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5C1E94CD" w14:textId="021B1DEC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 w:rsidRPr="006F02DB">
        <w:rPr>
          <w:rFonts w:ascii="HG丸ｺﾞｼｯｸM-PRO" w:eastAsia="HG丸ｺﾞｼｯｸM-PRO" w:hAnsi="HG丸ｺﾞｼｯｸM-PRO" w:hint="eastAsia"/>
          <w:sz w:val="24"/>
          <w:szCs w:val="24"/>
        </w:rPr>
        <w:t>５．創業事業の概要</w:t>
      </w:r>
    </w:p>
    <w:tbl>
      <w:tblPr>
        <w:tblStyle w:val="a7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38"/>
        <w:gridCol w:w="2835"/>
        <w:gridCol w:w="1559"/>
        <w:gridCol w:w="1276"/>
        <w:gridCol w:w="2686"/>
      </w:tblGrid>
      <w:tr w:rsidR="00A36B6C" w:rsidRPr="006F02DB" w14:paraId="74F9400F" w14:textId="77777777" w:rsidTr="00F674F1">
        <w:trPr>
          <w:trHeight w:val="564"/>
        </w:trPr>
        <w:tc>
          <w:tcPr>
            <w:tcW w:w="1838" w:type="dxa"/>
            <w:vAlign w:val="center"/>
          </w:tcPr>
          <w:p w14:paraId="1C3F53EB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事業所名</w:t>
            </w:r>
          </w:p>
          <w:p w14:paraId="448310DF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(屋号)</w:t>
            </w:r>
          </w:p>
        </w:tc>
        <w:tc>
          <w:tcPr>
            <w:tcW w:w="4394" w:type="dxa"/>
            <w:gridSpan w:val="2"/>
          </w:tcPr>
          <w:p w14:paraId="732B252F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93E64AC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業種</w:t>
            </w:r>
          </w:p>
        </w:tc>
        <w:tc>
          <w:tcPr>
            <w:tcW w:w="2686" w:type="dxa"/>
          </w:tcPr>
          <w:p w14:paraId="49A90A34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36B6C" w:rsidRPr="006F02DB" w14:paraId="4887D46A" w14:textId="77777777" w:rsidTr="00F674F1">
        <w:trPr>
          <w:trHeight w:val="404"/>
        </w:trPr>
        <w:tc>
          <w:tcPr>
            <w:tcW w:w="1838" w:type="dxa"/>
            <w:vAlign w:val="center"/>
          </w:tcPr>
          <w:p w14:paraId="191B711E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所在地</w:t>
            </w:r>
          </w:p>
          <w:p w14:paraId="4CCF5481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(創業(予定)地)</w:t>
            </w:r>
          </w:p>
        </w:tc>
        <w:tc>
          <w:tcPr>
            <w:tcW w:w="8356" w:type="dxa"/>
            <w:gridSpan w:val="4"/>
          </w:tcPr>
          <w:p w14:paraId="48E9B314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36B6C" w:rsidRPr="006F02DB" w14:paraId="065C74F3" w14:textId="77777777" w:rsidTr="00F674F1">
        <w:tc>
          <w:tcPr>
            <w:tcW w:w="1838" w:type="dxa"/>
            <w:tcBorders>
              <w:bottom w:val="single" w:sz="8" w:space="0" w:color="auto"/>
            </w:tcBorders>
            <w:vAlign w:val="center"/>
          </w:tcPr>
          <w:p w14:paraId="1DECD1A8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従業員</w:t>
            </w: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2133EA22" w14:textId="77777777" w:rsidR="00A36B6C" w:rsidRPr="006F02DB" w:rsidRDefault="00A36B6C" w:rsidP="00F674F1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役員(法人のみ)</w:t>
            </w:r>
          </w:p>
          <w:p w14:paraId="5FA9D47F" w14:textId="77777777" w:rsidR="00A36B6C" w:rsidRPr="006F02DB" w:rsidRDefault="00A36B6C" w:rsidP="00F674F1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</w:p>
        </w:tc>
        <w:tc>
          <w:tcPr>
            <w:tcW w:w="2835" w:type="dxa"/>
            <w:gridSpan w:val="2"/>
            <w:tcBorders>
              <w:bottom w:val="single" w:sz="8" w:space="0" w:color="auto"/>
            </w:tcBorders>
          </w:tcPr>
          <w:p w14:paraId="2FBF4441" w14:textId="77777777" w:rsidR="00CB2763" w:rsidRPr="006F02DB" w:rsidRDefault="00A36B6C" w:rsidP="00F674F1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従業員　　　　　　　 </w:t>
            </w:r>
            <w:r w:rsidR="00CB2763"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</w:t>
            </w:r>
          </w:p>
          <w:p w14:paraId="1149E42E" w14:textId="657DE480" w:rsidR="00A36B6C" w:rsidRPr="006F02DB" w:rsidRDefault="00CB2763" w:rsidP="00CB2763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</w:t>
            </w:r>
            <w:r w:rsidR="00A36B6C"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</w:p>
          <w:p w14:paraId="5AC37C98" w14:textId="3FFB5A52" w:rsidR="00A36B6C" w:rsidRPr="006F02DB" w:rsidRDefault="00A36B6C" w:rsidP="00CB2763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(うち家族従業員)</w:t>
            </w:r>
            <w:r w:rsidR="00CB2763"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名</w:t>
            </w:r>
          </w:p>
        </w:tc>
        <w:tc>
          <w:tcPr>
            <w:tcW w:w="2686" w:type="dxa"/>
            <w:tcBorders>
              <w:bottom w:val="single" w:sz="8" w:space="0" w:color="auto"/>
            </w:tcBorders>
          </w:tcPr>
          <w:p w14:paraId="188FC2CA" w14:textId="77777777" w:rsidR="00A36B6C" w:rsidRPr="006F02DB" w:rsidRDefault="00A36B6C" w:rsidP="00F674F1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パート/アルバイト</w:t>
            </w:r>
          </w:p>
          <w:p w14:paraId="5E30849D" w14:textId="77777777" w:rsidR="00A36B6C" w:rsidRPr="006F02DB" w:rsidRDefault="00A36B6C" w:rsidP="00F674F1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</w:p>
        </w:tc>
      </w:tr>
      <w:tr w:rsidR="00A36B6C" w:rsidRPr="006F02DB" w14:paraId="2EDE943B" w14:textId="77777777" w:rsidTr="00F674F1">
        <w:tc>
          <w:tcPr>
            <w:tcW w:w="1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FF2FB3" w14:textId="77777777" w:rsidR="00A36B6C" w:rsidRPr="006F02DB" w:rsidRDefault="00A36B6C" w:rsidP="00F674F1">
            <w:pPr>
              <w:spacing w:line="0" w:lineRule="atLeast"/>
              <w:ind w:firstLineChars="200" w:firstLine="48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事業概要</w:t>
            </w:r>
          </w:p>
        </w:tc>
        <w:tc>
          <w:tcPr>
            <w:tcW w:w="83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D599F5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(事業の内容、コンセプトを3</w:t>
            </w:r>
            <w:r w:rsidRPr="006F02DB">
              <w:rPr>
                <w:rFonts w:ascii="HG丸ｺﾞｼｯｸM-PRO" w:eastAsia="HG丸ｺﾞｼｯｸM-PRO" w:hAnsi="HG丸ｺﾞｼｯｸM-PRO"/>
                <w:sz w:val="24"/>
                <w:szCs w:val="24"/>
              </w:rPr>
              <w:t>0</w:t>
            </w: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文字以内で)</w:t>
            </w:r>
          </w:p>
          <w:p w14:paraId="107FFAC3" w14:textId="77777777" w:rsidR="00A36B6C" w:rsidRPr="006F02DB" w:rsidRDefault="00A36B6C" w:rsidP="00F674F1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　　　　　　　　　　　　　　　　　　　　　</w:t>
            </w:r>
          </w:p>
          <w:p w14:paraId="18C3CB81" w14:textId="77777777" w:rsidR="00A36B6C" w:rsidRPr="006F02DB" w:rsidRDefault="00A36B6C" w:rsidP="00F674F1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A62E457" w14:textId="77777777" w:rsidR="00A36B6C" w:rsidRPr="006F02DB" w:rsidRDefault="00A36B6C" w:rsidP="00F674F1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2BE95EDF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32E956C5" w14:textId="77777777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 w:rsidRPr="006F02DB">
        <w:rPr>
          <w:rFonts w:ascii="HG丸ｺﾞｼｯｸM-PRO" w:eastAsia="HG丸ｺﾞｼｯｸM-PRO" w:hAnsi="HG丸ｺﾞｼｯｸM-PRO" w:hint="eastAsia"/>
          <w:sz w:val="24"/>
          <w:szCs w:val="24"/>
        </w:rPr>
        <w:t>６．取り扱い商品・サービス</w:t>
      </w:r>
    </w:p>
    <w:tbl>
      <w:tblPr>
        <w:tblStyle w:val="a7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36B6C" w:rsidRPr="006F02DB" w14:paraId="4D4992D8" w14:textId="77777777" w:rsidTr="00F674F1">
        <w:tc>
          <w:tcPr>
            <w:tcW w:w="10194" w:type="dxa"/>
          </w:tcPr>
          <w:p w14:paraId="3CB2A187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(１)提供する商品・サービスの内容　　(例：商品メニュー、価格帯、店舗販売、ネット販売等)</w:t>
            </w:r>
          </w:p>
          <w:p w14:paraId="2BEB8957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600AB85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2C0C9C8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909EDE7" w14:textId="3741469F" w:rsidR="00A36B6C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E3F0A24" w14:textId="3374F2C0" w:rsidR="008C3471" w:rsidRDefault="008C3471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8918A44" w14:textId="77777777" w:rsidR="008C3471" w:rsidRDefault="008C3471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46070C0" w14:textId="77777777" w:rsidR="008C3471" w:rsidRDefault="008C3471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77F683A" w14:textId="77777777" w:rsidR="008C3471" w:rsidRPr="006F02DB" w:rsidRDefault="008C3471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CF86E24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1A62FE5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F8855B5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C4CE1B6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(２)ターゲットとする市場、顧客　　(例：対象顧客の年齢層、性別、地域、業種等)</w:t>
            </w:r>
          </w:p>
          <w:p w14:paraId="0C7BDEC2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71D7193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F9AD79E" w14:textId="7272165C" w:rsidR="00A36B6C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DD0C873" w14:textId="6DA6B586" w:rsidR="008C3471" w:rsidRDefault="008C3471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F8EB60A" w14:textId="77777777" w:rsidR="008C3471" w:rsidRDefault="008C3471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4D1D8BD" w14:textId="77777777" w:rsidR="008C3471" w:rsidRPr="006F02DB" w:rsidRDefault="008C3471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24E7940" w14:textId="6DCE6710" w:rsidR="00A36B6C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254C388" w14:textId="77777777" w:rsidR="008C3471" w:rsidRPr="006F02DB" w:rsidRDefault="008C3471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78E7692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8ADAFE2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A411EA8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(３)　(２)の理由</w:t>
            </w:r>
          </w:p>
          <w:p w14:paraId="0F41FDA8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1ACDBB6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F75D27A" w14:textId="28DDEF7B" w:rsidR="00A36B6C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5390890" w14:textId="3174B8BB" w:rsidR="008C3471" w:rsidRDefault="008C3471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5DFB154" w14:textId="51A2C3B9" w:rsidR="008C3471" w:rsidRDefault="008C3471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C3B72BC" w14:textId="77777777" w:rsidR="008C3471" w:rsidRPr="006F02DB" w:rsidRDefault="008C3471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307CCD3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Cs w:val="21"/>
              </w:rPr>
            </w:pPr>
          </w:p>
        </w:tc>
      </w:tr>
    </w:tbl>
    <w:p w14:paraId="57EAAD99" w14:textId="6C2E6204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 w:rsidRPr="006F02DB"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７．競合・市場と自社の分析</w:t>
      </w:r>
    </w:p>
    <w:tbl>
      <w:tblPr>
        <w:tblStyle w:val="a7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36B6C" w:rsidRPr="006F02DB" w14:paraId="2A02EA8E" w14:textId="77777777" w:rsidTr="008C3471">
        <w:trPr>
          <w:trHeight w:val="8070"/>
        </w:trPr>
        <w:tc>
          <w:tcPr>
            <w:tcW w:w="10194" w:type="dxa"/>
          </w:tcPr>
          <w:p w14:paraId="6112B972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bookmarkStart w:id="0" w:name="_Hlk146275824"/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(１)競合・市場　(競合他社の状況、対象市場の特徴、成長性等)</w:t>
            </w:r>
          </w:p>
          <w:p w14:paraId="266135B7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A566526" w14:textId="1EDAED5C" w:rsidR="00A36B6C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FD0972C" w14:textId="77777777" w:rsidR="008C3471" w:rsidRPr="006F02DB" w:rsidRDefault="008C3471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F73616F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86DB843" w14:textId="77A32BB9" w:rsidR="00A36B6C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9D14A06" w14:textId="7D119EB8" w:rsidR="00CA27D9" w:rsidRDefault="00CA27D9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802F12E" w14:textId="77777777" w:rsidR="00CA27D9" w:rsidRPr="006F02DB" w:rsidRDefault="00CA27D9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442D37B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2B7FA2A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704E6FE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21E478F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(２)当社の強み　 (セールスポイント、独自性、優位性等)</w:t>
            </w:r>
          </w:p>
          <w:p w14:paraId="3EAC1603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AD53B7E" w14:textId="13EB40C3" w:rsidR="00A36B6C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3204484" w14:textId="47F16753" w:rsidR="00CA27D9" w:rsidRDefault="00CA27D9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315C029" w14:textId="77777777" w:rsidR="00CA27D9" w:rsidRPr="006F02DB" w:rsidRDefault="00CA27D9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15838C7" w14:textId="10444808" w:rsidR="00A36B6C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68C149A" w14:textId="77777777" w:rsidR="008C3471" w:rsidRPr="006F02DB" w:rsidRDefault="008C3471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086E245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1A3187A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8EEEEFD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1535015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433E5F4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(３)当社の弱み、課題　</w:t>
            </w:r>
          </w:p>
          <w:p w14:paraId="0609C7EB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0472E34" w14:textId="048EFECA" w:rsidR="00A36B6C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CD14107" w14:textId="02B8ABD9" w:rsidR="0033743B" w:rsidRDefault="0033743B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1A55284" w14:textId="77777777" w:rsidR="0033743B" w:rsidRPr="006F02DB" w:rsidRDefault="0033743B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5C464B3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A57D867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715DC27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CABC439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4938285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bookmarkEnd w:id="0"/>
    </w:tbl>
    <w:p w14:paraId="0304D624" w14:textId="77777777" w:rsidR="008C3471" w:rsidRPr="006F02DB" w:rsidRDefault="008C3471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3DFC7AB9" w14:textId="7042A812" w:rsidR="00A36B6C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 w:rsidRPr="006F02D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８．創業後の目標 </w:t>
      </w:r>
      <w:r w:rsidRPr="006F02DB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6F02DB">
        <w:rPr>
          <w:rFonts w:ascii="HG丸ｺﾞｼｯｸM-PRO" w:eastAsia="HG丸ｺﾞｼｯｸM-PRO" w:hAnsi="HG丸ｺﾞｼｯｸM-PRO" w:hint="eastAsia"/>
          <w:sz w:val="24"/>
          <w:szCs w:val="24"/>
        </w:rPr>
        <w:t>(売上規模、事業内容等)</w:t>
      </w:r>
    </w:p>
    <w:tbl>
      <w:tblPr>
        <w:tblStyle w:val="a7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80"/>
        <w:gridCol w:w="8214"/>
      </w:tblGrid>
      <w:tr w:rsidR="00A36B6C" w:rsidRPr="006F02DB" w14:paraId="5F08C37C" w14:textId="77777777" w:rsidTr="00F674F1">
        <w:trPr>
          <w:trHeight w:val="70"/>
        </w:trPr>
        <w:tc>
          <w:tcPr>
            <w:tcW w:w="1980" w:type="dxa"/>
          </w:tcPr>
          <w:p w14:paraId="19FCD683" w14:textId="77777777" w:rsidR="00A36B6C" w:rsidRPr="006F02DB" w:rsidRDefault="00A36B6C" w:rsidP="00F674F1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年　　月</w:t>
            </w:r>
          </w:p>
          <w:p w14:paraId="13BE2820" w14:textId="77777777" w:rsidR="00A36B6C" w:rsidRPr="006F02DB" w:rsidRDefault="00A36B6C" w:rsidP="00F674F1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 xml:space="preserve">　年　　月</w:t>
            </w:r>
          </w:p>
          <w:p w14:paraId="01160083" w14:textId="77777777" w:rsidR="00A36B6C" w:rsidRPr="006F02DB" w:rsidRDefault="00A36B6C" w:rsidP="00F674F1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 xml:space="preserve">　年　　月</w:t>
            </w:r>
          </w:p>
          <w:p w14:paraId="441E4D7F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98FEBE9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15A28BC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AD954AA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E91E994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029B333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E6A9ACB" w14:textId="5CE8F5C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214" w:type="dxa"/>
          </w:tcPr>
          <w:p w14:paraId="7AC1272C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295D0AB3" w14:textId="7A366775" w:rsidR="00CA27D9" w:rsidRDefault="00CA27D9" w:rsidP="00CA27D9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bookmarkStart w:id="1" w:name="_GoBack"/>
      <w:bookmarkEnd w:id="1"/>
      <w:r>
        <w:rPr>
          <w:rFonts w:ascii="HG丸ｺﾞｼｯｸM-PRO" w:eastAsia="HG丸ｺﾞｼｯｸM-PRO" w:hAnsi="HG丸ｺﾞｼｯｸM-PRO" w:hint="eastAsia"/>
          <w:sz w:val="24"/>
          <w:szCs w:val="24"/>
        </w:rPr>
        <w:t>９</w:t>
      </w:r>
      <w:r w:rsidRPr="006F02DB">
        <w:rPr>
          <w:rFonts w:ascii="HG丸ｺﾞｼｯｸM-PRO" w:eastAsia="HG丸ｺﾞｼｯｸM-PRO" w:hAnsi="HG丸ｺﾞｼｯｸM-PRO" w:hint="eastAsia"/>
          <w:sz w:val="24"/>
          <w:szCs w:val="24"/>
        </w:rPr>
        <w:t>．販促方法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Pr="00CA27D9">
        <w:rPr>
          <w:rFonts w:ascii="HG丸ｺﾞｼｯｸM-PRO" w:eastAsia="HG丸ｺﾞｼｯｸM-PRO" w:hAnsi="HG丸ｺﾞｼｯｸM-PRO" w:hint="eastAsia"/>
          <w:sz w:val="24"/>
          <w:szCs w:val="24"/>
        </w:rPr>
        <w:t>新規のお客様を獲得する方法、購入してもらう方法、固定客化する方法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tbl>
      <w:tblPr>
        <w:tblStyle w:val="a7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CA27D9" w:rsidRPr="006F02DB" w14:paraId="6B3E5D02" w14:textId="77777777" w:rsidTr="00963A6A">
        <w:trPr>
          <w:trHeight w:val="1698"/>
        </w:trPr>
        <w:tc>
          <w:tcPr>
            <w:tcW w:w="10194" w:type="dxa"/>
          </w:tcPr>
          <w:p w14:paraId="1FF65CDD" w14:textId="717B422F" w:rsidR="00CA27D9" w:rsidRPr="006F02DB" w:rsidRDefault="00CA27D9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lastRenderedPageBreak/>
              <w:t>(1)集客</w:t>
            </w:r>
          </w:p>
          <w:p w14:paraId="495545B4" w14:textId="77777777" w:rsidR="00CA27D9" w:rsidRDefault="00CA27D9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75FE5CD" w14:textId="77777777" w:rsidR="00CA27D9" w:rsidRPr="008C3471" w:rsidRDefault="00CA27D9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4FFDA63" w14:textId="2F5A501D" w:rsidR="00CA27D9" w:rsidRDefault="00CA27D9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6C0266D" w14:textId="77777777" w:rsidR="0033743B" w:rsidRPr="006F02DB" w:rsidRDefault="0033743B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CB9BA7F" w14:textId="77777777" w:rsidR="00CA27D9" w:rsidRDefault="00CA27D9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1E2200C" w14:textId="77777777" w:rsidR="00CA27D9" w:rsidRDefault="00CA27D9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6B4B588" w14:textId="77777777" w:rsidR="00CA27D9" w:rsidRDefault="00CA27D9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CC5DC4A" w14:textId="77777777" w:rsidR="00CA27D9" w:rsidRDefault="00CA27D9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(2)販売</w:t>
            </w:r>
          </w:p>
          <w:p w14:paraId="0ECA9C2F" w14:textId="77777777" w:rsidR="00CA27D9" w:rsidRDefault="00CA27D9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8043AE6" w14:textId="77777777" w:rsidR="00CA27D9" w:rsidRDefault="00CA27D9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3BD7143" w14:textId="1AA10D26" w:rsidR="00CA27D9" w:rsidRDefault="00CA27D9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F82288C" w14:textId="77777777" w:rsidR="0033743B" w:rsidRDefault="0033743B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0C98185" w14:textId="77777777" w:rsidR="00CA27D9" w:rsidRDefault="00CA27D9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F78E240" w14:textId="77777777" w:rsidR="00CA27D9" w:rsidRDefault="00CA27D9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FA01F8A" w14:textId="77777777" w:rsidR="00CA27D9" w:rsidRDefault="00CA27D9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47C6456" w14:textId="77777777" w:rsidR="00CA27D9" w:rsidRDefault="00CA27D9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(3)リピート購入</w:t>
            </w:r>
          </w:p>
          <w:p w14:paraId="487E17C6" w14:textId="77777777" w:rsidR="00CA27D9" w:rsidRDefault="00CA27D9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2DA5F4F" w14:textId="77777777" w:rsidR="00CA27D9" w:rsidRDefault="00CA27D9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92C291D" w14:textId="0677977B" w:rsidR="00CA27D9" w:rsidRDefault="00CA27D9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4FAF54B" w14:textId="77777777" w:rsidR="0033743B" w:rsidRDefault="0033743B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7047E04" w14:textId="77777777" w:rsidR="00CA27D9" w:rsidRDefault="00CA27D9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2B6AE24" w14:textId="77777777" w:rsidR="00CA27D9" w:rsidRDefault="00CA27D9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669FDE7" w14:textId="12633360" w:rsidR="00CA27D9" w:rsidRPr="006F02DB" w:rsidRDefault="00CA27D9" w:rsidP="00963A6A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34187569" w14:textId="447992AD" w:rsidR="00CA27D9" w:rsidRDefault="00CA27D9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1BC7A80C" w14:textId="55868789" w:rsidR="00CA27D9" w:rsidRDefault="00CA27D9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250A6EEF" w14:textId="1C4E8A56" w:rsidR="00CA27D9" w:rsidRDefault="00CA27D9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0C1DD1F9" w14:textId="6F0CF0EE" w:rsidR="00CA27D9" w:rsidRDefault="00CA27D9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5E83D27F" w14:textId="022F2BAE" w:rsidR="00CA27D9" w:rsidRDefault="00CA27D9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66AB6802" w14:textId="58C1FE9A" w:rsidR="00CA27D9" w:rsidRDefault="00CA27D9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25513DAD" w14:textId="38B7E69F" w:rsidR="00CA27D9" w:rsidRDefault="00CA27D9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02173443" w14:textId="4F3CA14A" w:rsidR="00CA27D9" w:rsidRDefault="00CA27D9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64048181" w14:textId="1BE918BE" w:rsidR="00CA27D9" w:rsidRDefault="00CA27D9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5866F38F" w14:textId="009A9A2E" w:rsidR="00CA27D9" w:rsidRDefault="00CA27D9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46199966" w14:textId="5F1EAADB" w:rsidR="00CA27D9" w:rsidRDefault="00CA27D9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368D7FD5" w14:textId="6D6DD3E9" w:rsidR="00CA27D9" w:rsidRDefault="00CA27D9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29678111" w14:textId="02CF208D" w:rsidR="00CA27D9" w:rsidRDefault="00CA27D9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5F207D9D" w14:textId="7C7FD94F" w:rsidR="00CA27D9" w:rsidRDefault="00CA27D9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4FC0A468" w14:textId="2C701B99" w:rsidR="00CA27D9" w:rsidRDefault="00CA27D9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63DF930C" w14:textId="131924BB" w:rsidR="00CA27D9" w:rsidRDefault="00CA27D9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46A2C697" w14:textId="6DA97295" w:rsidR="00CA27D9" w:rsidRDefault="00CA27D9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189DB545" w14:textId="753FC459" w:rsidR="00CA27D9" w:rsidRDefault="00CA27D9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2A5C7196" w14:textId="377E46A8" w:rsidR="00CA27D9" w:rsidRDefault="00CA27D9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6C3E5F5D" w14:textId="77777777" w:rsidR="00C56A03" w:rsidRDefault="00C56A03" w:rsidP="00A36B6C">
      <w:pPr>
        <w:spacing w:line="0" w:lineRule="atLeas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25DE3664" w14:textId="6C06022E" w:rsidR="00A36B6C" w:rsidRPr="006F02DB" w:rsidRDefault="003B5C6B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１０</w:t>
      </w:r>
      <w:r w:rsidR="00A36B6C" w:rsidRPr="006F02D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．必要資金と調達方法 </w:t>
      </w:r>
    </w:p>
    <w:p w14:paraId="58D9664E" w14:textId="6606AEC0" w:rsidR="00A36B6C" w:rsidRPr="006F02DB" w:rsidRDefault="00FE523D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A36B6C" w:rsidRPr="006F02DB"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  <w:r w:rsidR="00A36B6C" w:rsidRPr="006F02DB">
        <w:rPr>
          <w:rFonts w:ascii="HG丸ｺﾞｼｯｸM-PRO" w:eastAsia="HG丸ｺﾞｼｯｸM-PRO" w:hAnsi="HG丸ｺﾞｼｯｸM-PRO" w:hint="eastAsia"/>
          <w:sz w:val="24"/>
          <w:szCs w:val="24"/>
        </w:rPr>
        <w:t>必要資金と調達方法</w:t>
      </w:r>
    </w:p>
    <w:tbl>
      <w:tblPr>
        <w:tblStyle w:val="a7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82"/>
        <w:gridCol w:w="3247"/>
        <w:gridCol w:w="1459"/>
        <w:gridCol w:w="3365"/>
        <w:gridCol w:w="1541"/>
      </w:tblGrid>
      <w:tr w:rsidR="00A36B6C" w:rsidRPr="00CA27D9" w14:paraId="2210DDC4" w14:textId="77777777" w:rsidTr="00F674F1">
        <w:tc>
          <w:tcPr>
            <w:tcW w:w="582" w:type="dxa"/>
            <w:tcBorders>
              <w:top w:val="double" w:sz="4" w:space="0" w:color="auto"/>
              <w:left w:val="double" w:sz="4" w:space="0" w:color="auto"/>
            </w:tcBorders>
          </w:tcPr>
          <w:p w14:paraId="27369F38" w14:textId="77777777" w:rsidR="00A36B6C" w:rsidRPr="00CA27D9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double" w:sz="4" w:space="0" w:color="auto"/>
            </w:tcBorders>
          </w:tcPr>
          <w:p w14:paraId="7586FBDC" w14:textId="77777777" w:rsidR="00A36B6C" w:rsidRPr="00CA27D9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A27D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必要な資金</w:t>
            </w:r>
          </w:p>
        </w:tc>
        <w:tc>
          <w:tcPr>
            <w:tcW w:w="1459" w:type="dxa"/>
            <w:tcBorders>
              <w:top w:val="double" w:sz="4" w:space="0" w:color="auto"/>
              <w:right w:val="double" w:sz="4" w:space="0" w:color="auto"/>
            </w:tcBorders>
          </w:tcPr>
          <w:p w14:paraId="567922ED" w14:textId="77777777" w:rsidR="00A36B6C" w:rsidRPr="00CA27D9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A27D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金額(千円)</w:t>
            </w:r>
          </w:p>
        </w:tc>
        <w:tc>
          <w:tcPr>
            <w:tcW w:w="3365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</w:tcPr>
          <w:p w14:paraId="003DCF9E" w14:textId="77777777" w:rsidR="00A36B6C" w:rsidRPr="00CA27D9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A27D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資金の調達方法</w:t>
            </w:r>
          </w:p>
        </w:tc>
        <w:tc>
          <w:tcPr>
            <w:tcW w:w="1541" w:type="dxa"/>
            <w:tcBorders>
              <w:top w:val="double" w:sz="4" w:space="0" w:color="auto"/>
              <w:right w:val="double" w:sz="4" w:space="0" w:color="auto"/>
            </w:tcBorders>
          </w:tcPr>
          <w:p w14:paraId="5E529AFE" w14:textId="77777777" w:rsidR="00A36B6C" w:rsidRPr="00CA27D9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A27D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金額(千円)</w:t>
            </w:r>
          </w:p>
        </w:tc>
      </w:tr>
      <w:tr w:rsidR="00A36B6C" w:rsidRPr="00CA27D9" w14:paraId="0D2DD876" w14:textId="77777777" w:rsidTr="008C2FFD">
        <w:trPr>
          <w:trHeight w:val="510"/>
        </w:trPr>
        <w:tc>
          <w:tcPr>
            <w:tcW w:w="582" w:type="dxa"/>
            <w:vMerge w:val="restart"/>
            <w:tcBorders>
              <w:left w:val="double" w:sz="4" w:space="0" w:color="auto"/>
            </w:tcBorders>
            <w:textDirection w:val="tbRlV"/>
          </w:tcPr>
          <w:p w14:paraId="7C1861BF" w14:textId="77777777" w:rsidR="00A36B6C" w:rsidRPr="00CA27D9" w:rsidRDefault="00A36B6C" w:rsidP="00F674F1">
            <w:pPr>
              <w:spacing w:line="0" w:lineRule="atLeas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A27D9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設備資金</w:t>
            </w:r>
          </w:p>
        </w:tc>
        <w:tc>
          <w:tcPr>
            <w:tcW w:w="3247" w:type="dxa"/>
            <w:vAlign w:val="center"/>
          </w:tcPr>
          <w:p w14:paraId="4E6AC968" w14:textId="77777777" w:rsidR="00A36B6C" w:rsidRPr="00CA27D9" w:rsidRDefault="00A36B6C" w:rsidP="00CA27D9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59" w:type="dxa"/>
            <w:tcBorders>
              <w:right w:val="double" w:sz="4" w:space="0" w:color="auto"/>
            </w:tcBorders>
            <w:vAlign w:val="center"/>
          </w:tcPr>
          <w:p w14:paraId="71BD7FB5" w14:textId="77777777" w:rsidR="00A36B6C" w:rsidRPr="00CA27D9" w:rsidRDefault="00A36B6C" w:rsidP="00CA27D9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D9364C" w14:textId="6E5DE4D2" w:rsidR="00A36B6C" w:rsidRPr="00CA27D9" w:rsidRDefault="00A36B6C" w:rsidP="008C2FFD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A27D9">
              <w:rPr>
                <w:rFonts w:ascii="HG丸ｺﾞｼｯｸM-PRO" w:eastAsia="HG丸ｺﾞｼｯｸM-PRO" w:hAnsi="HG丸ｺﾞｼｯｸM-PRO"/>
                <w:sz w:val="24"/>
                <w:szCs w:val="24"/>
              </w:rPr>
              <w:t>自己資金</w:t>
            </w:r>
          </w:p>
        </w:tc>
        <w:tc>
          <w:tcPr>
            <w:tcW w:w="1541" w:type="dxa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14:paraId="6104B8AE" w14:textId="77777777" w:rsidR="00A36B6C" w:rsidRPr="00CA27D9" w:rsidRDefault="00A36B6C" w:rsidP="008C2FFD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36B6C" w:rsidRPr="00CA27D9" w14:paraId="67253E84" w14:textId="77777777" w:rsidTr="008C2FFD">
        <w:trPr>
          <w:trHeight w:val="510"/>
        </w:trPr>
        <w:tc>
          <w:tcPr>
            <w:tcW w:w="582" w:type="dxa"/>
            <w:vMerge/>
            <w:tcBorders>
              <w:left w:val="double" w:sz="4" w:space="0" w:color="auto"/>
            </w:tcBorders>
            <w:textDirection w:val="tbRlV"/>
          </w:tcPr>
          <w:p w14:paraId="32D5D3E6" w14:textId="77777777" w:rsidR="00A36B6C" w:rsidRPr="00CA27D9" w:rsidRDefault="00A36B6C" w:rsidP="00F674F1">
            <w:pPr>
              <w:spacing w:line="0" w:lineRule="atLeast"/>
              <w:ind w:left="113" w:right="113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247" w:type="dxa"/>
            <w:vAlign w:val="center"/>
          </w:tcPr>
          <w:p w14:paraId="502EFEC3" w14:textId="77777777" w:rsidR="00A36B6C" w:rsidRPr="00CA27D9" w:rsidRDefault="00A36B6C" w:rsidP="00CA27D9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59" w:type="dxa"/>
            <w:tcBorders>
              <w:right w:val="double" w:sz="4" w:space="0" w:color="auto"/>
            </w:tcBorders>
            <w:vAlign w:val="center"/>
          </w:tcPr>
          <w:p w14:paraId="35F0615F" w14:textId="77777777" w:rsidR="00A36B6C" w:rsidRPr="00CA27D9" w:rsidRDefault="00A36B6C" w:rsidP="00CA27D9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14:paraId="61D44DE1" w14:textId="6CF19413" w:rsidR="00A36B6C" w:rsidRPr="00CA27D9" w:rsidRDefault="00A36B6C" w:rsidP="008C2FFD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A27D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身内・知人等からの借入</w:t>
            </w:r>
          </w:p>
        </w:tc>
        <w:tc>
          <w:tcPr>
            <w:tcW w:w="1541" w:type="dxa"/>
            <w:tcBorders>
              <w:right w:val="double" w:sz="4" w:space="0" w:color="auto"/>
            </w:tcBorders>
            <w:vAlign w:val="center"/>
          </w:tcPr>
          <w:p w14:paraId="28BC9ECF" w14:textId="77777777" w:rsidR="00A36B6C" w:rsidRPr="00CA27D9" w:rsidRDefault="00A36B6C" w:rsidP="008C2FFD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36B6C" w:rsidRPr="00CA27D9" w14:paraId="08B398CA" w14:textId="77777777" w:rsidTr="008C2FFD">
        <w:trPr>
          <w:trHeight w:val="510"/>
        </w:trPr>
        <w:tc>
          <w:tcPr>
            <w:tcW w:w="582" w:type="dxa"/>
            <w:vMerge/>
            <w:tcBorders>
              <w:left w:val="double" w:sz="4" w:space="0" w:color="auto"/>
            </w:tcBorders>
            <w:textDirection w:val="tbRlV"/>
          </w:tcPr>
          <w:p w14:paraId="1ADC4D8F" w14:textId="77777777" w:rsidR="00A36B6C" w:rsidRPr="00CA27D9" w:rsidRDefault="00A36B6C" w:rsidP="00F674F1">
            <w:pPr>
              <w:spacing w:line="0" w:lineRule="atLeast"/>
              <w:ind w:left="113" w:right="113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247" w:type="dxa"/>
            <w:vAlign w:val="center"/>
          </w:tcPr>
          <w:p w14:paraId="1098273E" w14:textId="77777777" w:rsidR="00A36B6C" w:rsidRPr="00CA27D9" w:rsidRDefault="00A36B6C" w:rsidP="00CA27D9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59" w:type="dxa"/>
            <w:tcBorders>
              <w:right w:val="double" w:sz="4" w:space="0" w:color="auto"/>
            </w:tcBorders>
            <w:vAlign w:val="center"/>
          </w:tcPr>
          <w:p w14:paraId="38262328" w14:textId="77777777" w:rsidR="00A36B6C" w:rsidRPr="00CA27D9" w:rsidRDefault="00A36B6C" w:rsidP="00CA27D9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365" w:type="dxa"/>
            <w:tcBorders>
              <w:left w:val="double" w:sz="4" w:space="0" w:color="auto"/>
            </w:tcBorders>
            <w:vAlign w:val="center"/>
          </w:tcPr>
          <w:p w14:paraId="2A1F80C3" w14:textId="1EA8161E" w:rsidR="00A36B6C" w:rsidRPr="00CA27D9" w:rsidRDefault="00A36B6C" w:rsidP="008C2FFD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A27D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金融機関からの借入</w:t>
            </w:r>
          </w:p>
        </w:tc>
        <w:tc>
          <w:tcPr>
            <w:tcW w:w="1541" w:type="dxa"/>
            <w:tcBorders>
              <w:right w:val="double" w:sz="4" w:space="0" w:color="auto"/>
            </w:tcBorders>
            <w:vAlign w:val="center"/>
          </w:tcPr>
          <w:p w14:paraId="159B7A68" w14:textId="77777777" w:rsidR="00A36B6C" w:rsidRPr="00CA27D9" w:rsidRDefault="00A36B6C" w:rsidP="008C2FFD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36B6C" w:rsidRPr="00CA27D9" w14:paraId="5725CC56" w14:textId="77777777" w:rsidTr="008C2FFD">
        <w:trPr>
          <w:trHeight w:val="510"/>
        </w:trPr>
        <w:tc>
          <w:tcPr>
            <w:tcW w:w="582" w:type="dxa"/>
            <w:vMerge/>
            <w:tcBorders>
              <w:left w:val="double" w:sz="4" w:space="0" w:color="auto"/>
            </w:tcBorders>
            <w:textDirection w:val="tbRlV"/>
          </w:tcPr>
          <w:p w14:paraId="6CF928EA" w14:textId="77777777" w:rsidR="00A36B6C" w:rsidRPr="00CA27D9" w:rsidRDefault="00A36B6C" w:rsidP="00F674F1">
            <w:pPr>
              <w:spacing w:line="0" w:lineRule="atLeast"/>
              <w:ind w:left="113" w:right="113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247" w:type="dxa"/>
            <w:vAlign w:val="center"/>
          </w:tcPr>
          <w:p w14:paraId="2DA3874E" w14:textId="77777777" w:rsidR="00A36B6C" w:rsidRPr="00CA27D9" w:rsidRDefault="00A36B6C" w:rsidP="00CA27D9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59" w:type="dxa"/>
            <w:tcBorders>
              <w:right w:val="double" w:sz="4" w:space="0" w:color="auto"/>
            </w:tcBorders>
            <w:vAlign w:val="center"/>
          </w:tcPr>
          <w:p w14:paraId="758A7D32" w14:textId="77777777" w:rsidR="00A36B6C" w:rsidRPr="00CA27D9" w:rsidRDefault="00A36B6C" w:rsidP="00CA27D9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365" w:type="dxa"/>
            <w:tcBorders>
              <w:left w:val="double" w:sz="4" w:space="0" w:color="auto"/>
            </w:tcBorders>
            <w:vAlign w:val="center"/>
          </w:tcPr>
          <w:p w14:paraId="5CF1DA67" w14:textId="1503342D" w:rsidR="00A36B6C" w:rsidRPr="00CA27D9" w:rsidRDefault="00A36B6C" w:rsidP="008C2FFD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tcBorders>
              <w:right w:val="double" w:sz="4" w:space="0" w:color="auto"/>
            </w:tcBorders>
            <w:vAlign w:val="center"/>
          </w:tcPr>
          <w:p w14:paraId="45548958" w14:textId="77777777" w:rsidR="00A36B6C" w:rsidRPr="00CA27D9" w:rsidRDefault="00A36B6C" w:rsidP="008C2FFD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36B6C" w:rsidRPr="00CA27D9" w14:paraId="6E6AA55C" w14:textId="77777777" w:rsidTr="008C2FFD">
        <w:trPr>
          <w:trHeight w:val="510"/>
        </w:trPr>
        <w:tc>
          <w:tcPr>
            <w:tcW w:w="582" w:type="dxa"/>
            <w:vMerge w:val="restart"/>
            <w:tcBorders>
              <w:left w:val="double" w:sz="4" w:space="0" w:color="auto"/>
            </w:tcBorders>
            <w:textDirection w:val="tbRlV"/>
          </w:tcPr>
          <w:p w14:paraId="601CD123" w14:textId="77777777" w:rsidR="00A36B6C" w:rsidRPr="00CA27D9" w:rsidRDefault="00A36B6C" w:rsidP="00F674F1">
            <w:pPr>
              <w:spacing w:line="0" w:lineRule="atLeast"/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A27D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運転資金</w:t>
            </w:r>
          </w:p>
        </w:tc>
        <w:tc>
          <w:tcPr>
            <w:tcW w:w="3247" w:type="dxa"/>
            <w:vAlign w:val="center"/>
          </w:tcPr>
          <w:p w14:paraId="4C901A02" w14:textId="77777777" w:rsidR="00A36B6C" w:rsidRPr="00CA27D9" w:rsidRDefault="00A36B6C" w:rsidP="00CA27D9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59" w:type="dxa"/>
            <w:tcBorders>
              <w:right w:val="double" w:sz="4" w:space="0" w:color="auto"/>
            </w:tcBorders>
            <w:vAlign w:val="center"/>
          </w:tcPr>
          <w:p w14:paraId="4F42A6F4" w14:textId="77777777" w:rsidR="00A36B6C" w:rsidRPr="00CA27D9" w:rsidRDefault="00A36B6C" w:rsidP="00CA27D9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365" w:type="dxa"/>
            <w:tcBorders>
              <w:left w:val="double" w:sz="4" w:space="0" w:color="auto"/>
            </w:tcBorders>
            <w:vAlign w:val="center"/>
          </w:tcPr>
          <w:p w14:paraId="4B0BAB84" w14:textId="112CE891" w:rsidR="00A36B6C" w:rsidRPr="00CA27D9" w:rsidRDefault="00A36B6C" w:rsidP="008C2FFD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tcBorders>
              <w:right w:val="double" w:sz="4" w:space="0" w:color="auto"/>
            </w:tcBorders>
            <w:vAlign w:val="center"/>
          </w:tcPr>
          <w:p w14:paraId="19BFCEBB" w14:textId="77777777" w:rsidR="00A36B6C" w:rsidRPr="00CA27D9" w:rsidRDefault="00A36B6C" w:rsidP="008C2FFD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36B6C" w:rsidRPr="00CA27D9" w14:paraId="783AF1E7" w14:textId="77777777" w:rsidTr="008C2FFD">
        <w:trPr>
          <w:trHeight w:val="510"/>
        </w:trPr>
        <w:tc>
          <w:tcPr>
            <w:tcW w:w="582" w:type="dxa"/>
            <w:vMerge/>
            <w:tcBorders>
              <w:left w:val="double" w:sz="4" w:space="0" w:color="auto"/>
            </w:tcBorders>
          </w:tcPr>
          <w:p w14:paraId="0C56BAED" w14:textId="77777777" w:rsidR="00A36B6C" w:rsidRPr="00CA27D9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247" w:type="dxa"/>
            <w:vAlign w:val="center"/>
          </w:tcPr>
          <w:p w14:paraId="764DDD5A" w14:textId="77777777" w:rsidR="00A36B6C" w:rsidRPr="00CA27D9" w:rsidRDefault="00A36B6C" w:rsidP="00CA27D9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59" w:type="dxa"/>
            <w:tcBorders>
              <w:right w:val="double" w:sz="4" w:space="0" w:color="auto"/>
            </w:tcBorders>
            <w:vAlign w:val="center"/>
          </w:tcPr>
          <w:p w14:paraId="2431BBEF" w14:textId="77777777" w:rsidR="00A36B6C" w:rsidRPr="00CA27D9" w:rsidRDefault="00A36B6C" w:rsidP="00CA27D9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365" w:type="dxa"/>
            <w:tcBorders>
              <w:left w:val="double" w:sz="4" w:space="0" w:color="auto"/>
            </w:tcBorders>
            <w:vAlign w:val="center"/>
          </w:tcPr>
          <w:p w14:paraId="23038B94" w14:textId="0EB3CA4B" w:rsidR="00A36B6C" w:rsidRPr="00CA27D9" w:rsidRDefault="00A36B6C" w:rsidP="008C2FFD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tcBorders>
              <w:right w:val="double" w:sz="4" w:space="0" w:color="auto"/>
            </w:tcBorders>
            <w:vAlign w:val="center"/>
          </w:tcPr>
          <w:p w14:paraId="5A0E78BE" w14:textId="77777777" w:rsidR="00A36B6C" w:rsidRPr="00CA27D9" w:rsidRDefault="00A36B6C" w:rsidP="008C2FFD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36B6C" w:rsidRPr="00CA27D9" w14:paraId="4881234E" w14:textId="77777777" w:rsidTr="008C2FFD">
        <w:trPr>
          <w:trHeight w:val="510"/>
        </w:trPr>
        <w:tc>
          <w:tcPr>
            <w:tcW w:w="582" w:type="dxa"/>
            <w:vMerge/>
            <w:tcBorders>
              <w:left w:val="double" w:sz="4" w:space="0" w:color="auto"/>
            </w:tcBorders>
          </w:tcPr>
          <w:p w14:paraId="085F25CE" w14:textId="77777777" w:rsidR="00A36B6C" w:rsidRPr="00CA27D9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247" w:type="dxa"/>
            <w:vAlign w:val="center"/>
          </w:tcPr>
          <w:p w14:paraId="4539FF1E" w14:textId="77777777" w:rsidR="00A36B6C" w:rsidRPr="00CA27D9" w:rsidRDefault="00A36B6C" w:rsidP="00CA27D9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59" w:type="dxa"/>
            <w:tcBorders>
              <w:right w:val="double" w:sz="4" w:space="0" w:color="auto"/>
            </w:tcBorders>
            <w:vAlign w:val="center"/>
          </w:tcPr>
          <w:p w14:paraId="5CFCECFA" w14:textId="77777777" w:rsidR="00A36B6C" w:rsidRPr="00CA27D9" w:rsidRDefault="00A36B6C" w:rsidP="00CA27D9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365" w:type="dxa"/>
            <w:tcBorders>
              <w:left w:val="double" w:sz="4" w:space="0" w:color="auto"/>
            </w:tcBorders>
          </w:tcPr>
          <w:p w14:paraId="6E1C0CCF" w14:textId="7248BA56" w:rsidR="00A36B6C" w:rsidRPr="00CA27D9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A27D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創業時の補助金の活用</w:t>
            </w:r>
          </w:p>
          <w:p w14:paraId="19A2FAB2" w14:textId="436F7FF7" w:rsidR="008C2FFD" w:rsidRDefault="00A36B6C" w:rsidP="00A36B6C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A27D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(補助金</w:t>
            </w:r>
            <w:r w:rsidR="008C2FF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名：</w:t>
            </w:r>
          </w:p>
          <w:p w14:paraId="452440CF" w14:textId="67CBCDAA" w:rsidR="00A36B6C" w:rsidRPr="00CA27D9" w:rsidRDefault="00A36B6C" w:rsidP="008C2FFD">
            <w:pPr>
              <w:spacing w:line="0" w:lineRule="atLeast"/>
              <w:ind w:firstLineChars="400" w:firstLine="96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A27D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)</w:t>
            </w:r>
          </w:p>
        </w:tc>
        <w:tc>
          <w:tcPr>
            <w:tcW w:w="1541" w:type="dxa"/>
            <w:tcBorders>
              <w:right w:val="double" w:sz="4" w:space="0" w:color="auto"/>
            </w:tcBorders>
            <w:vAlign w:val="center"/>
          </w:tcPr>
          <w:p w14:paraId="1AD71659" w14:textId="77777777" w:rsidR="00A36B6C" w:rsidRPr="00CA27D9" w:rsidRDefault="00A36B6C" w:rsidP="008C2FFD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36B6C" w:rsidRPr="00CA27D9" w14:paraId="7A58BDE7" w14:textId="77777777" w:rsidTr="008C2FFD">
        <w:trPr>
          <w:trHeight w:val="510"/>
        </w:trPr>
        <w:tc>
          <w:tcPr>
            <w:tcW w:w="582" w:type="dxa"/>
            <w:vMerge/>
            <w:tcBorders>
              <w:left w:val="double" w:sz="4" w:space="0" w:color="auto"/>
            </w:tcBorders>
          </w:tcPr>
          <w:p w14:paraId="1D345269" w14:textId="77777777" w:rsidR="00A36B6C" w:rsidRPr="00CA27D9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247" w:type="dxa"/>
            <w:vAlign w:val="center"/>
          </w:tcPr>
          <w:p w14:paraId="7B4A4F45" w14:textId="77777777" w:rsidR="00A36B6C" w:rsidRPr="00CA27D9" w:rsidRDefault="00A36B6C" w:rsidP="00CA27D9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59" w:type="dxa"/>
            <w:tcBorders>
              <w:right w:val="double" w:sz="4" w:space="0" w:color="auto"/>
            </w:tcBorders>
            <w:vAlign w:val="center"/>
          </w:tcPr>
          <w:p w14:paraId="6CD0150E" w14:textId="77777777" w:rsidR="00A36B6C" w:rsidRPr="00CA27D9" w:rsidRDefault="00A36B6C" w:rsidP="00CA27D9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365" w:type="dxa"/>
            <w:tcBorders>
              <w:left w:val="double" w:sz="4" w:space="0" w:color="auto"/>
            </w:tcBorders>
            <w:vAlign w:val="center"/>
          </w:tcPr>
          <w:p w14:paraId="05C4B832" w14:textId="592B9706" w:rsidR="00A36B6C" w:rsidRPr="00CA27D9" w:rsidRDefault="00A36B6C" w:rsidP="008C2FFD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41" w:type="dxa"/>
            <w:tcBorders>
              <w:right w:val="double" w:sz="4" w:space="0" w:color="auto"/>
            </w:tcBorders>
            <w:vAlign w:val="center"/>
          </w:tcPr>
          <w:p w14:paraId="66DAFE40" w14:textId="77777777" w:rsidR="00A36B6C" w:rsidRPr="00CA27D9" w:rsidRDefault="00A36B6C" w:rsidP="008C2FFD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36B6C" w:rsidRPr="00CA27D9" w14:paraId="503A71FC" w14:textId="77777777" w:rsidTr="008C2FFD">
        <w:trPr>
          <w:trHeight w:val="510"/>
        </w:trPr>
        <w:tc>
          <w:tcPr>
            <w:tcW w:w="3829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97A5342" w14:textId="77777777" w:rsidR="00A36B6C" w:rsidRPr="00CA27D9" w:rsidRDefault="00A36B6C" w:rsidP="00CA27D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A27D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合計</w:t>
            </w:r>
          </w:p>
        </w:tc>
        <w:tc>
          <w:tcPr>
            <w:tcW w:w="14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4D8ED0F" w14:textId="77777777" w:rsidR="00A36B6C" w:rsidRPr="00CA27D9" w:rsidRDefault="00A36B6C" w:rsidP="00CA27D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36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10B295F" w14:textId="4112AA80" w:rsidR="00A36B6C" w:rsidRPr="00CA27D9" w:rsidRDefault="00A36B6C" w:rsidP="00CA27D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A27D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合計</w:t>
            </w:r>
          </w:p>
        </w:tc>
        <w:tc>
          <w:tcPr>
            <w:tcW w:w="154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43F01F3" w14:textId="77777777" w:rsidR="00A36B6C" w:rsidRPr="00CA27D9" w:rsidRDefault="00A36B6C" w:rsidP="008C2FFD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036B6EB3" w14:textId="77777777" w:rsidR="00CA27D9" w:rsidRDefault="00CA27D9" w:rsidP="00A36B6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D33BEEA" w14:textId="73E0B014" w:rsidR="00A36B6C" w:rsidRPr="006F02DB" w:rsidRDefault="00FE523D" w:rsidP="00A36B6C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A36B6C" w:rsidRPr="006F02DB">
        <w:rPr>
          <w:rFonts w:ascii="HG丸ｺﾞｼｯｸM-PRO" w:eastAsia="HG丸ｺﾞｼｯｸM-PRO" w:hAnsi="HG丸ｺﾞｼｯｸM-PRO" w:hint="eastAsia"/>
          <w:sz w:val="24"/>
          <w:szCs w:val="24"/>
        </w:rPr>
        <w:t>2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  <w:r w:rsidR="00A36B6C" w:rsidRPr="006F02DB">
        <w:rPr>
          <w:rFonts w:ascii="HG丸ｺﾞｼｯｸM-PRO" w:eastAsia="HG丸ｺﾞｼｯｸM-PRO" w:hAnsi="HG丸ｺﾞｼｯｸM-PRO" w:hint="eastAsia"/>
          <w:sz w:val="24"/>
          <w:szCs w:val="24"/>
        </w:rPr>
        <w:t>借入金の詳細</w:t>
      </w:r>
    </w:p>
    <w:tbl>
      <w:tblPr>
        <w:tblStyle w:val="a7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  <w:gridCol w:w="3402"/>
        <w:gridCol w:w="1417"/>
        <w:gridCol w:w="709"/>
        <w:gridCol w:w="1701"/>
        <w:gridCol w:w="1276"/>
        <w:gridCol w:w="1268"/>
      </w:tblGrid>
      <w:tr w:rsidR="00A36B6C" w:rsidRPr="006F02DB" w14:paraId="1BDD6462" w14:textId="77777777" w:rsidTr="00A36B6C">
        <w:trPr>
          <w:trHeight w:val="983"/>
        </w:trPr>
        <w:tc>
          <w:tcPr>
            <w:tcW w:w="421" w:type="dxa"/>
          </w:tcPr>
          <w:p w14:paraId="75300633" w14:textId="77777777" w:rsidR="00A36B6C" w:rsidRPr="006F02DB" w:rsidRDefault="00A36B6C" w:rsidP="00F674F1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E6AC1A5" w14:textId="77777777" w:rsidR="00A36B6C" w:rsidRPr="006F02DB" w:rsidRDefault="00A36B6C" w:rsidP="00F674F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金融機関名</w:t>
            </w:r>
          </w:p>
        </w:tc>
        <w:tc>
          <w:tcPr>
            <w:tcW w:w="1417" w:type="dxa"/>
            <w:vAlign w:val="center"/>
          </w:tcPr>
          <w:p w14:paraId="7093BF2A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借入額</w:t>
            </w:r>
          </w:p>
          <w:p w14:paraId="6F19A17F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(千円)</w:t>
            </w:r>
          </w:p>
        </w:tc>
        <w:tc>
          <w:tcPr>
            <w:tcW w:w="709" w:type="dxa"/>
            <w:vAlign w:val="center"/>
          </w:tcPr>
          <w:p w14:paraId="45556D10" w14:textId="0BDBBF9C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利率</w:t>
            </w:r>
          </w:p>
          <w:p w14:paraId="7945D640" w14:textId="39690DF0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(％)</w:t>
            </w:r>
          </w:p>
        </w:tc>
        <w:tc>
          <w:tcPr>
            <w:tcW w:w="1701" w:type="dxa"/>
            <w:vAlign w:val="center"/>
          </w:tcPr>
          <w:p w14:paraId="0739547B" w14:textId="10F8DD4C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返済回数</w:t>
            </w:r>
          </w:p>
          <w:p w14:paraId="3D6AB6A5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(年数×12ヶ月)</w:t>
            </w:r>
          </w:p>
        </w:tc>
        <w:tc>
          <w:tcPr>
            <w:tcW w:w="1276" w:type="dxa"/>
            <w:vAlign w:val="center"/>
          </w:tcPr>
          <w:p w14:paraId="41EDA81D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月返済額</w:t>
            </w:r>
          </w:p>
          <w:p w14:paraId="55574803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(千円)</w:t>
            </w:r>
          </w:p>
        </w:tc>
        <w:tc>
          <w:tcPr>
            <w:tcW w:w="1268" w:type="dxa"/>
            <w:vAlign w:val="center"/>
          </w:tcPr>
          <w:p w14:paraId="10726F03" w14:textId="77777777" w:rsidR="00A36B6C" w:rsidRPr="006F02DB" w:rsidRDefault="00A36B6C" w:rsidP="00A36B6C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月支払利息</w:t>
            </w:r>
          </w:p>
          <w:p w14:paraId="11198A5A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(千円)</w:t>
            </w:r>
          </w:p>
        </w:tc>
      </w:tr>
      <w:tr w:rsidR="00A36B6C" w:rsidRPr="006F02DB" w14:paraId="3DAE6A35" w14:textId="77777777" w:rsidTr="00A36B6C">
        <w:trPr>
          <w:trHeight w:val="510"/>
        </w:trPr>
        <w:tc>
          <w:tcPr>
            <w:tcW w:w="421" w:type="dxa"/>
          </w:tcPr>
          <w:p w14:paraId="1760B43C" w14:textId="77777777" w:rsidR="00A36B6C" w:rsidRPr="006F02DB" w:rsidRDefault="00A36B6C" w:rsidP="00A36B6C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3EF10D9" w14:textId="77777777" w:rsidR="00A36B6C" w:rsidRPr="006F02DB" w:rsidRDefault="00A36B6C" w:rsidP="00A36B6C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6657BC" w14:textId="77777777" w:rsidR="00A36B6C" w:rsidRPr="006F02DB" w:rsidRDefault="00A36B6C" w:rsidP="00A36B6C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40875D" w14:textId="033F6474" w:rsidR="00A36B6C" w:rsidRPr="006F02DB" w:rsidRDefault="00A36B6C" w:rsidP="00A36B6C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95B9DF" w14:textId="6F92B5A7" w:rsidR="00A36B6C" w:rsidRPr="006F02DB" w:rsidRDefault="00A36B6C" w:rsidP="00A36B6C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089DF8" w14:textId="77777777" w:rsidR="00A36B6C" w:rsidRPr="006F02DB" w:rsidRDefault="00A36B6C" w:rsidP="00A36B6C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68" w:type="dxa"/>
          </w:tcPr>
          <w:p w14:paraId="54A0F39B" w14:textId="77777777" w:rsidR="00A36B6C" w:rsidRPr="006F02DB" w:rsidRDefault="00A36B6C" w:rsidP="00A36B6C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36B6C" w:rsidRPr="006F02DB" w14:paraId="40C6546E" w14:textId="77777777" w:rsidTr="00A36B6C">
        <w:trPr>
          <w:trHeight w:val="510"/>
        </w:trPr>
        <w:tc>
          <w:tcPr>
            <w:tcW w:w="421" w:type="dxa"/>
          </w:tcPr>
          <w:p w14:paraId="672D587B" w14:textId="77777777" w:rsidR="00A36B6C" w:rsidRPr="006F02DB" w:rsidRDefault="00A36B6C" w:rsidP="00A36B6C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51A84FBB" w14:textId="77777777" w:rsidR="00A36B6C" w:rsidRPr="006F02DB" w:rsidRDefault="00A36B6C" w:rsidP="00A36B6C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07AC19" w14:textId="77777777" w:rsidR="00A36B6C" w:rsidRPr="006F02DB" w:rsidRDefault="00A36B6C" w:rsidP="00A36B6C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621BE3" w14:textId="77777777" w:rsidR="00A36B6C" w:rsidRPr="006F02DB" w:rsidRDefault="00A36B6C" w:rsidP="00A36B6C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D4C760" w14:textId="77777777" w:rsidR="00A36B6C" w:rsidRPr="006F02DB" w:rsidRDefault="00A36B6C" w:rsidP="00A36B6C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F1AE01" w14:textId="77777777" w:rsidR="00A36B6C" w:rsidRPr="006F02DB" w:rsidRDefault="00A36B6C" w:rsidP="00A36B6C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68" w:type="dxa"/>
          </w:tcPr>
          <w:p w14:paraId="4FAD2737" w14:textId="77777777" w:rsidR="00A36B6C" w:rsidRPr="006F02DB" w:rsidRDefault="00A36B6C" w:rsidP="00A36B6C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A36B6C" w:rsidRPr="006F02DB" w14:paraId="7FFD8D63" w14:textId="77777777" w:rsidTr="00A36B6C">
        <w:trPr>
          <w:trHeight w:val="510"/>
        </w:trPr>
        <w:tc>
          <w:tcPr>
            <w:tcW w:w="421" w:type="dxa"/>
          </w:tcPr>
          <w:p w14:paraId="13A1C593" w14:textId="77777777" w:rsidR="00A36B6C" w:rsidRPr="006F02DB" w:rsidRDefault="00A36B6C" w:rsidP="00A36B6C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40254210" w14:textId="77777777" w:rsidR="00A36B6C" w:rsidRPr="006F02DB" w:rsidRDefault="00A36B6C" w:rsidP="00A36B6C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643959" w14:textId="77777777" w:rsidR="00A36B6C" w:rsidRPr="006F02DB" w:rsidRDefault="00A36B6C" w:rsidP="00A36B6C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F90DDB" w14:textId="02CA1DF4" w:rsidR="00A36B6C" w:rsidRPr="006F02DB" w:rsidRDefault="00A36B6C" w:rsidP="00A36B6C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957496" w14:textId="4745CA50" w:rsidR="00A36B6C" w:rsidRPr="006F02DB" w:rsidRDefault="00A36B6C" w:rsidP="00A36B6C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A652CB" w14:textId="77777777" w:rsidR="00A36B6C" w:rsidRPr="006F02DB" w:rsidRDefault="00A36B6C" w:rsidP="00A36B6C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68" w:type="dxa"/>
          </w:tcPr>
          <w:p w14:paraId="27C30758" w14:textId="77777777" w:rsidR="00A36B6C" w:rsidRPr="006F02DB" w:rsidRDefault="00A36B6C" w:rsidP="00A36B6C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65B04C66" w14:textId="77777777" w:rsidR="00CA27D9" w:rsidRDefault="00CA27D9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</w:p>
    <w:p w14:paraId="3D2607AD" w14:textId="340715E9" w:rsidR="00A36B6C" w:rsidRPr="006F02DB" w:rsidRDefault="00FE523D" w:rsidP="00A36B6C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A36B6C" w:rsidRPr="006F02DB">
        <w:rPr>
          <w:rFonts w:ascii="HG丸ｺﾞｼｯｸM-PRO" w:eastAsia="HG丸ｺﾞｼｯｸM-PRO" w:hAnsi="HG丸ｺﾞｼｯｸM-PRO" w:hint="eastAsia"/>
          <w:sz w:val="24"/>
          <w:szCs w:val="24"/>
        </w:rPr>
        <w:t>3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  <w:r w:rsidR="00A36B6C" w:rsidRPr="006F02DB">
        <w:rPr>
          <w:rFonts w:ascii="HG丸ｺﾞｼｯｸM-PRO" w:eastAsia="HG丸ｺﾞｼｯｸM-PRO" w:hAnsi="HG丸ｺﾞｼｯｸM-PRO" w:hint="eastAsia"/>
          <w:sz w:val="24"/>
          <w:szCs w:val="24"/>
        </w:rPr>
        <w:t>減価償却費 (取得金額が10万円以上のもの</w:t>
      </w:r>
    </w:p>
    <w:tbl>
      <w:tblPr>
        <w:tblStyle w:val="a7"/>
        <w:tblpPr w:leftFromText="142" w:rightFromText="142" w:vertAnchor="text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421"/>
        <w:gridCol w:w="3402"/>
        <w:gridCol w:w="1701"/>
        <w:gridCol w:w="1134"/>
        <w:gridCol w:w="3543"/>
      </w:tblGrid>
      <w:tr w:rsidR="00A36B6C" w:rsidRPr="006F02DB" w14:paraId="58E4A5E6" w14:textId="77777777" w:rsidTr="00F674F1">
        <w:trPr>
          <w:trHeight w:val="624"/>
        </w:trPr>
        <w:tc>
          <w:tcPr>
            <w:tcW w:w="421" w:type="dxa"/>
          </w:tcPr>
          <w:p w14:paraId="7701434C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067FB772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Cs w:val="21"/>
              </w:rPr>
              <w:t>設備の名称</w:t>
            </w:r>
          </w:p>
        </w:tc>
        <w:tc>
          <w:tcPr>
            <w:tcW w:w="1701" w:type="dxa"/>
          </w:tcPr>
          <w:p w14:paraId="6CAD3534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Cs w:val="21"/>
              </w:rPr>
              <w:t>取得金額</w:t>
            </w:r>
          </w:p>
          <w:p w14:paraId="4BDEECD9" w14:textId="6C695015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Cs w:val="21"/>
              </w:rPr>
              <w:t>(千円)</w:t>
            </w:r>
          </w:p>
        </w:tc>
        <w:tc>
          <w:tcPr>
            <w:tcW w:w="1134" w:type="dxa"/>
            <w:vAlign w:val="center"/>
          </w:tcPr>
          <w:p w14:paraId="42311C78" w14:textId="16ADAA28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Cs w:val="21"/>
              </w:rPr>
              <w:t>耐用年数</w:t>
            </w:r>
          </w:p>
        </w:tc>
        <w:tc>
          <w:tcPr>
            <w:tcW w:w="3543" w:type="dxa"/>
          </w:tcPr>
          <w:p w14:paraId="711E070D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Cs w:val="21"/>
              </w:rPr>
              <w:t>1ヶ月分の償却額 (略式計算※)</w:t>
            </w:r>
          </w:p>
          <w:p w14:paraId="2801674C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Cs w:val="21"/>
              </w:rPr>
              <w:t>(取得金額÷耐用年数÷12)</w:t>
            </w:r>
          </w:p>
        </w:tc>
      </w:tr>
      <w:tr w:rsidR="00A36B6C" w:rsidRPr="006F02DB" w14:paraId="720271B0" w14:textId="77777777" w:rsidTr="00F674F1">
        <w:trPr>
          <w:trHeight w:val="510"/>
        </w:trPr>
        <w:tc>
          <w:tcPr>
            <w:tcW w:w="421" w:type="dxa"/>
            <w:vAlign w:val="center"/>
          </w:tcPr>
          <w:p w14:paraId="56BD59D8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Cs w:val="21"/>
              </w:rPr>
              <w:t>1</w:t>
            </w:r>
          </w:p>
        </w:tc>
        <w:tc>
          <w:tcPr>
            <w:tcW w:w="3402" w:type="dxa"/>
          </w:tcPr>
          <w:p w14:paraId="392CA5E3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701" w:type="dxa"/>
          </w:tcPr>
          <w:p w14:paraId="00E4B6F5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34" w:type="dxa"/>
          </w:tcPr>
          <w:p w14:paraId="614B7F09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543" w:type="dxa"/>
          </w:tcPr>
          <w:p w14:paraId="285578A7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A36B6C" w:rsidRPr="006F02DB" w14:paraId="2651CA0A" w14:textId="77777777" w:rsidTr="00F674F1">
        <w:trPr>
          <w:trHeight w:val="510"/>
        </w:trPr>
        <w:tc>
          <w:tcPr>
            <w:tcW w:w="421" w:type="dxa"/>
            <w:vAlign w:val="center"/>
          </w:tcPr>
          <w:p w14:paraId="62D050AA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Cs w:val="21"/>
              </w:rPr>
              <w:t>2</w:t>
            </w:r>
          </w:p>
        </w:tc>
        <w:tc>
          <w:tcPr>
            <w:tcW w:w="3402" w:type="dxa"/>
          </w:tcPr>
          <w:p w14:paraId="6CB380F7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701" w:type="dxa"/>
          </w:tcPr>
          <w:p w14:paraId="3D67838F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34" w:type="dxa"/>
          </w:tcPr>
          <w:p w14:paraId="472EDA4B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543" w:type="dxa"/>
          </w:tcPr>
          <w:p w14:paraId="6B7944D0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A36B6C" w:rsidRPr="006F02DB" w14:paraId="3B59B880" w14:textId="77777777" w:rsidTr="00F674F1">
        <w:trPr>
          <w:trHeight w:val="510"/>
        </w:trPr>
        <w:tc>
          <w:tcPr>
            <w:tcW w:w="421" w:type="dxa"/>
            <w:vAlign w:val="center"/>
          </w:tcPr>
          <w:p w14:paraId="2AC09975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Cs w:val="21"/>
              </w:rPr>
              <w:t>3</w:t>
            </w:r>
          </w:p>
        </w:tc>
        <w:tc>
          <w:tcPr>
            <w:tcW w:w="3402" w:type="dxa"/>
          </w:tcPr>
          <w:p w14:paraId="39CBDD58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701" w:type="dxa"/>
          </w:tcPr>
          <w:p w14:paraId="5CF74984" w14:textId="2265A5EF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34" w:type="dxa"/>
          </w:tcPr>
          <w:p w14:paraId="15CC30E9" w14:textId="342C7F65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543" w:type="dxa"/>
          </w:tcPr>
          <w:p w14:paraId="557D19F5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A36B6C" w:rsidRPr="006F02DB" w14:paraId="55534147" w14:textId="77777777" w:rsidTr="00F674F1">
        <w:trPr>
          <w:trHeight w:val="510"/>
        </w:trPr>
        <w:tc>
          <w:tcPr>
            <w:tcW w:w="421" w:type="dxa"/>
            <w:vAlign w:val="center"/>
          </w:tcPr>
          <w:p w14:paraId="7C07E0EF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Cs w:val="21"/>
              </w:rPr>
              <w:t>4</w:t>
            </w:r>
          </w:p>
        </w:tc>
        <w:tc>
          <w:tcPr>
            <w:tcW w:w="3402" w:type="dxa"/>
          </w:tcPr>
          <w:p w14:paraId="554D3A3E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701" w:type="dxa"/>
          </w:tcPr>
          <w:p w14:paraId="0EC03B76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34" w:type="dxa"/>
          </w:tcPr>
          <w:p w14:paraId="7FB5D6A9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543" w:type="dxa"/>
          </w:tcPr>
          <w:p w14:paraId="7DF90574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A36B6C" w:rsidRPr="006F02DB" w14:paraId="1CDC6B8D" w14:textId="77777777" w:rsidTr="00F674F1">
        <w:trPr>
          <w:trHeight w:val="510"/>
        </w:trPr>
        <w:tc>
          <w:tcPr>
            <w:tcW w:w="421" w:type="dxa"/>
            <w:vAlign w:val="center"/>
          </w:tcPr>
          <w:p w14:paraId="75FC30A8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Cs w:val="21"/>
              </w:rPr>
              <w:t>5</w:t>
            </w:r>
          </w:p>
        </w:tc>
        <w:tc>
          <w:tcPr>
            <w:tcW w:w="3402" w:type="dxa"/>
          </w:tcPr>
          <w:p w14:paraId="66E3A480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701" w:type="dxa"/>
          </w:tcPr>
          <w:p w14:paraId="462AABED" w14:textId="44E946A0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34" w:type="dxa"/>
          </w:tcPr>
          <w:p w14:paraId="6E126C60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543" w:type="dxa"/>
          </w:tcPr>
          <w:p w14:paraId="53D49171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A36B6C" w:rsidRPr="006F02DB" w14:paraId="33683632" w14:textId="77777777" w:rsidTr="00F674F1">
        <w:trPr>
          <w:trHeight w:val="510"/>
        </w:trPr>
        <w:tc>
          <w:tcPr>
            <w:tcW w:w="421" w:type="dxa"/>
            <w:vAlign w:val="center"/>
          </w:tcPr>
          <w:p w14:paraId="4F16CF59" w14:textId="77777777" w:rsidR="00A36B6C" w:rsidRPr="006F02DB" w:rsidRDefault="00A36B6C" w:rsidP="00F674F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402" w:type="dxa"/>
          </w:tcPr>
          <w:p w14:paraId="391D5BFB" w14:textId="77777777" w:rsidR="00A36B6C" w:rsidRPr="006F02DB" w:rsidRDefault="00A36B6C" w:rsidP="00F674F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6F02DB">
              <w:rPr>
                <w:rFonts w:ascii="HG丸ｺﾞｼｯｸM-PRO" w:eastAsia="HG丸ｺﾞｼｯｸM-PRO" w:hAnsi="HG丸ｺﾞｼｯｸM-PRO" w:hint="eastAsia"/>
                <w:szCs w:val="21"/>
              </w:rPr>
              <w:t>合計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5E6D13" w14:textId="6ECDF10B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8B30EA" w14:textId="0F76DE6E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543" w:type="dxa"/>
          </w:tcPr>
          <w:p w14:paraId="79E077FE" w14:textId="77777777" w:rsidR="00A36B6C" w:rsidRPr="006F02DB" w:rsidRDefault="00A36B6C" w:rsidP="00F674F1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5DB94209" w14:textId="57E80FCF" w:rsidR="006F02DB" w:rsidRPr="006F02DB" w:rsidRDefault="00A36B6C" w:rsidP="00A36B6C">
      <w:pPr>
        <w:spacing w:line="0" w:lineRule="atLeast"/>
        <w:rPr>
          <w:rFonts w:ascii="HG丸ｺﾞｼｯｸM-PRO" w:eastAsia="HG丸ｺﾞｼｯｸM-PRO" w:hAnsi="HG丸ｺﾞｼｯｸM-PRO" w:cs="ARゴシック体M" w:hint="eastAsia"/>
          <w:kern w:val="0"/>
          <w:sz w:val="22"/>
        </w:rPr>
      </w:pPr>
      <w:r w:rsidRPr="006F02DB">
        <w:rPr>
          <w:rFonts w:ascii="HG丸ｺﾞｼｯｸM-PRO" w:eastAsia="HG丸ｺﾞｼｯｸM-PRO" w:hAnsi="HG丸ｺﾞｼｯｸM-PRO" w:hint="eastAsia"/>
          <w:szCs w:val="21"/>
        </w:rPr>
        <w:t>※税務申告上は、償却率を用いて計算します。（</w:t>
      </w:r>
      <w:r w:rsidRPr="006F02DB">
        <w:rPr>
          <w:rFonts w:ascii="HG丸ｺﾞｼｯｸM-PRO" w:eastAsia="HG丸ｺﾞｼｯｸM-PRO" w:hAnsi="HG丸ｺﾞｼｯｸM-PRO" w:cs="ARゴシック体M" w:hint="eastAsia"/>
          <w:kern w:val="0"/>
          <w:sz w:val="22"/>
        </w:rPr>
        <w:t>取得金額×償却率÷</w:t>
      </w:r>
      <w:r w:rsidRPr="006F02DB">
        <w:rPr>
          <w:rFonts w:ascii="HG丸ｺﾞｼｯｸM-PRO" w:eastAsia="HG丸ｺﾞｼｯｸM-PRO" w:hAnsi="HG丸ｺﾞｼｯｸM-PRO" w:cs="ARゴシック体M"/>
          <w:kern w:val="0"/>
          <w:sz w:val="22"/>
        </w:rPr>
        <w:t>12</w:t>
      </w:r>
      <w:r w:rsidRPr="006F02DB">
        <w:rPr>
          <w:rFonts w:ascii="HG丸ｺﾞｼｯｸM-PRO" w:eastAsia="HG丸ｺﾞｼｯｸM-PRO" w:hAnsi="HG丸ｺﾞｼｯｸM-PRO" w:cs="ARゴシック体M" w:hint="eastAsia"/>
          <w:kern w:val="0"/>
          <w:sz w:val="22"/>
        </w:rPr>
        <w:t>ヶ月）</w:t>
      </w:r>
      <w:r w:rsidR="00CA27D9" w:rsidRPr="006F02DB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1D0097" wp14:editId="04C7F7BC">
                <wp:simplePos x="0" y="0"/>
                <wp:positionH relativeFrom="margin">
                  <wp:posOffset>3028315</wp:posOffset>
                </wp:positionH>
                <wp:positionV relativeFrom="paragraph">
                  <wp:posOffset>637100</wp:posOffset>
                </wp:positionV>
                <wp:extent cx="962025" cy="4191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F6E6CE" w14:textId="0260B75D" w:rsidR="00CA27D9" w:rsidRPr="00A36B6C" w:rsidRDefault="00CA27D9" w:rsidP="00CA27D9">
                            <w:pPr>
                              <w:jc w:val="center"/>
                              <w:rPr>
                                <w:rFonts w:ascii="游ゴシック Medium" w:eastAsia="游ゴシック Medium" w:hAnsi="游ゴシック Medium"/>
                                <w:color w:val="000000" w:themeColor="text1"/>
                                <w:shd w:val="clear" w:color="auto" w:fill="FFFFFF" w:themeFill="background1"/>
                              </w:rPr>
                            </w:pPr>
                            <w:r w:rsidRPr="00A36B6C">
                              <w:rPr>
                                <w:rFonts w:ascii="游ゴシック Medium" w:eastAsia="游ゴシック Medium" w:hAnsi="游ゴシック Medium" w:hint="eastAsia"/>
                                <w:color w:val="000000" w:themeColor="text1"/>
                                <w:shd w:val="clear" w:color="auto" w:fill="FFFFFF" w:themeFill="background1"/>
                              </w:rPr>
                              <w:t>―</w:t>
                            </w:r>
                            <w:r>
                              <w:rPr>
                                <w:rFonts w:ascii="游ゴシック Medium" w:eastAsia="游ゴシック Medium" w:hAnsi="游ゴシック Medium" w:hint="eastAsia"/>
                                <w:color w:val="000000" w:themeColor="text1"/>
                                <w:shd w:val="clear" w:color="auto" w:fill="FFFFFF" w:themeFill="background1"/>
                              </w:rPr>
                              <w:t>５</w:t>
                            </w:r>
                            <w:r w:rsidRPr="00A36B6C">
                              <w:rPr>
                                <w:rFonts w:ascii="游ゴシック Medium" w:eastAsia="游ゴシック Medium" w:hAnsi="游ゴシック Medium" w:hint="eastAsia"/>
                                <w:color w:val="000000" w:themeColor="text1"/>
                                <w:shd w:val="clear" w:color="auto" w:fill="FFFFFF" w:themeFill="background1"/>
                              </w:rPr>
                              <w:t>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91D0097" id="正方形/長方形 1" o:spid="_x0000_s1030" style="position:absolute;left:0;text-align:left;margin-left:238.45pt;margin-top:50.15pt;width:75.7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" filled="f" stroked="f" strokeweight="1pt">
                <v:textbox>
                  <w:txbxContent>
                    <w:p w14:paraId="72F6E6CE" w14:textId="0260B75D" w:rsidR="00CA27D9" w:rsidRPr="00A36B6C" w:rsidRDefault="00CA27D9" w:rsidP="00CA27D9">
                      <w:pPr>
                        <w:jc w:val="center"/>
                        <w:rPr>
                          <w:rFonts w:ascii="游ゴシック Medium" w:eastAsia="游ゴシック Medium" w:hAnsi="游ゴシック Medium"/>
                          <w:color w:val="000000" w:themeColor="text1"/>
                          <w:shd w:val="clear" w:color="auto" w:fill="FFFFFF" w:themeFill="background1"/>
                        </w:rPr>
                      </w:pPr>
                      <w:r w:rsidRPr="00A36B6C">
                        <w:rPr>
                          <w:rFonts w:ascii="游ゴシック Medium" w:eastAsia="游ゴシック Medium" w:hAnsi="游ゴシック Medium" w:hint="eastAsia"/>
                          <w:color w:val="000000" w:themeColor="text1"/>
                          <w:shd w:val="clear" w:color="auto" w:fill="FFFFFF" w:themeFill="background1"/>
                        </w:rPr>
                        <w:t>―</w:t>
                      </w:r>
                      <w:r>
                        <w:rPr>
                          <w:rFonts w:ascii="游ゴシック Medium" w:eastAsia="游ゴシック Medium" w:hAnsi="游ゴシック Medium" w:hint="eastAsia"/>
                          <w:color w:val="000000" w:themeColor="text1"/>
                          <w:shd w:val="clear" w:color="auto" w:fill="FFFFFF" w:themeFill="background1"/>
                        </w:rPr>
                        <w:t>５</w:t>
                      </w:r>
                      <w:r w:rsidRPr="00A36B6C">
                        <w:rPr>
                          <w:rFonts w:ascii="游ゴシック Medium" w:eastAsia="游ゴシック Medium" w:hAnsi="游ゴシック Medium" w:hint="eastAsia"/>
                          <w:color w:val="000000" w:themeColor="text1"/>
                          <w:shd w:val="clear" w:color="auto" w:fill="FFFFFF" w:themeFill="background1"/>
                        </w:rPr>
                        <w:t>―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6F02DB" w:rsidRPr="006F02DB" w:rsidSect="00A36B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295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74A5D" w14:textId="77777777" w:rsidR="00A36B6C" w:rsidRDefault="00A36B6C" w:rsidP="00A36B6C">
      <w:r>
        <w:separator/>
      </w:r>
    </w:p>
  </w:endnote>
  <w:endnote w:type="continuationSeparator" w:id="0">
    <w:p w14:paraId="41FA0CDC" w14:textId="77777777" w:rsidR="00A36B6C" w:rsidRDefault="00A36B6C" w:rsidP="00A36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ゴシック体M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Medium">
    <w:altName w:val="Yu Gothic Medium"/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FA455" w14:textId="77777777" w:rsidR="00C56A03" w:rsidRDefault="00C56A0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16422" w14:textId="77777777" w:rsidR="00C56A03" w:rsidRDefault="00C56A0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78C7C5" w14:textId="77777777" w:rsidR="00C56A03" w:rsidRDefault="00C56A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14B3D6" w14:textId="77777777" w:rsidR="00A36B6C" w:rsidRDefault="00A36B6C" w:rsidP="00A36B6C">
      <w:r>
        <w:separator/>
      </w:r>
    </w:p>
  </w:footnote>
  <w:footnote w:type="continuationSeparator" w:id="0">
    <w:p w14:paraId="71EC869C" w14:textId="77777777" w:rsidR="00A36B6C" w:rsidRDefault="00A36B6C" w:rsidP="00A36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71B43" w14:textId="77777777" w:rsidR="00C56A03" w:rsidRDefault="00C56A0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52C41" w14:textId="77777777" w:rsidR="00C56A03" w:rsidRDefault="00C56A0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212C3" w14:textId="77777777" w:rsidR="00C56A03" w:rsidRDefault="00C56A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F7E"/>
    <w:rsid w:val="001A6DA6"/>
    <w:rsid w:val="002C3E01"/>
    <w:rsid w:val="00336F7E"/>
    <w:rsid w:val="0033743B"/>
    <w:rsid w:val="003B5C6B"/>
    <w:rsid w:val="003C3E16"/>
    <w:rsid w:val="003E3168"/>
    <w:rsid w:val="00433FD7"/>
    <w:rsid w:val="006F02DB"/>
    <w:rsid w:val="00796758"/>
    <w:rsid w:val="008C2FFD"/>
    <w:rsid w:val="008C3471"/>
    <w:rsid w:val="009568D4"/>
    <w:rsid w:val="00A36B6C"/>
    <w:rsid w:val="00AA7E1F"/>
    <w:rsid w:val="00AD32C7"/>
    <w:rsid w:val="00AD5B82"/>
    <w:rsid w:val="00AF2D23"/>
    <w:rsid w:val="00C233EE"/>
    <w:rsid w:val="00C56A03"/>
    <w:rsid w:val="00CA27D9"/>
    <w:rsid w:val="00CA7F49"/>
    <w:rsid w:val="00CB2763"/>
    <w:rsid w:val="00D37185"/>
    <w:rsid w:val="00FE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84F5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6B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6B6C"/>
  </w:style>
  <w:style w:type="paragraph" w:styleId="a5">
    <w:name w:val="footer"/>
    <w:basedOn w:val="a"/>
    <w:link w:val="a6"/>
    <w:uiPriority w:val="99"/>
    <w:unhideWhenUsed/>
    <w:rsid w:val="00A36B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6B6C"/>
  </w:style>
  <w:style w:type="table" w:styleId="a7">
    <w:name w:val="Table Grid"/>
    <w:basedOn w:val="a1"/>
    <w:uiPriority w:val="39"/>
    <w:rsid w:val="00A36B6C"/>
    <w:rPr>
      <w:rFonts w:ascii="BIZ UDゴシック" w:eastAsia="BIZ UDゴシック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A21666E4.dotm</Template>
  <TotalTime>0</TotalTime>
  <Pages>6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2024-04-09T07:10:00Z</dcterms:created>
  <dcterms:modified xsi:type="dcterms:W3CDTF">2024-04-09T07:11:00Z</dcterms:modified>
</cp:coreProperties>
</file>